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C6190A" w14:paraId="57D1DE9A" w14:textId="77777777" w:rsidTr="003E6612">
        <w:trPr>
          <w:trHeight w:val="315"/>
        </w:trPr>
        <w:tc>
          <w:tcPr>
            <w:tcW w:w="4792" w:type="dxa"/>
            <w:shd w:val="clear" w:color="auto" w:fill="F2F2F2" w:themeFill="background1" w:themeFillShade="F2"/>
            <w:vAlign w:val="center"/>
          </w:tcPr>
          <w:p w14:paraId="755B2714" w14:textId="77777777" w:rsidR="00A80323" w:rsidRPr="00C6190A" w:rsidRDefault="00A80323" w:rsidP="003E6612">
            <w:pPr>
              <w:pStyle w:val="BodyText"/>
              <w:rPr>
                <w:rFonts w:ascii="Aptos" w:hAnsi="Aptos" w:cs="Noto Sans"/>
                <w:b/>
              </w:rPr>
            </w:pPr>
            <w:r w:rsidRPr="00C6190A">
              <w:rPr>
                <w:rFonts w:ascii="Aptos" w:hAnsi="Aptos" w:cs="Noto Sans"/>
                <w:b/>
              </w:rPr>
              <w:t>Position Title</w:t>
            </w:r>
          </w:p>
        </w:tc>
        <w:sdt>
          <w:sdtPr>
            <w:rPr>
              <w:rFonts w:ascii="Aptos" w:hAnsi="Aptos" w:cs="Noto Sans"/>
              <w:bCs/>
            </w:rPr>
            <w:alias w:val="Title"/>
            <w:tag w:val=""/>
            <w:id w:val="1561902230"/>
            <w:placeholder>
              <w:docPart w:val="F00381F5B4F940B19FD88A5D439B3908"/>
            </w:placeholder>
            <w:dataBinding w:prefixMappings="xmlns:ns0='http://purl.org/dc/elements/1.1/' xmlns:ns1='http://schemas.openxmlformats.org/package/2006/metadata/core-properties' " w:xpath="/ns1:coreProperties[1]/ns0:title[1]" w:storeItemID="{6C3C8BC8-F283-45AE-878A-BAB7291924A1}"/>
            <w:text/>
          </w:sdtPr>
          <w:sdtContent>
            <w:tc>
              <w:tcPr>
                <w:tcW w:w="4792" w:type="dxa"/>
                <w:vAlign w:val="center"/>
              </w:tcPr>
              <w:p w14:paraId="44F721A0" w14:textId="48E1A3AF" w:rsidR="00A80323" w:rsidRPr="00C6190A" w:rsidRDefault="00794671" w:rsidP="003E6612">
                <w:pPr>
                  <w:pStyle w:val="BodyText"/>
                  <w:rPr>
                    <w:rFonts w:ascii="Aptos" w:hAnsi="Aptos" w:cs="Noto Sans"/>
                    <w:bCs/>
                  </w:rPr>
                </w:pPr>
                <w:r>
                  <w:rPr>
                    <w:rFonts w:ascii="Aptos" w:hAnsi="Aptos" w:cs="Noto Sans"/>
                    <w:bCs/>
                  </w:rPr>
                  <w:t>Aviation Development Manager</w:t>
                </w:r>
              </w:p>
            </w:tc>
          </w:sdtContent>
        </w:sdt>
      </w:tr>
      <w:tr w:rsidR="00A80323" w:rsidRPr="00C6190A" w14:paraId="205D4D55" w14:textId="77777777" w:rsidTr="003E6612">
        <w:trPr>
          <w:trHeight w:val="315"/>
        </w:trPr>
        <w:tc>
          <w:tcPr>
            <w:tcW w:w="4792" w:type="dxa"/>
            <w:shd w:val="clear" w:color="auto" w:fill="F2F2F2" w:themeFill="background1" w:themeFillShade="F2"/>
            <w:vAlign w:val="center"/>
          </w:tcPr>
          <w:p w14:paraId="29558DDE" w14:textId="77777777" w:rsidR="00A80323" w:rsidRPr="00C6190A" w:rsidRDefault="00A80323" w:rsidP="003E6612">
            <w:pPr>
              <w:pStyle w:val="BodyText"/>
              <w:rPr>
                <w:rFonts w:ascii="Aptos" w:hAnsi="Aptos" w:cs="Noto Sans"/>
                <w:b/>
              </w:rPr>
            </w:pPr>
            <w:r w:rsidRPr="00C6190A">
              <w:rPr>
                <w:rFonts w:ascii="Aptos" w:hAnsi="Aptos" w:cs="Noto Sans"/>
                <w:b/>
              </w:rPr>
              <w:t>Classification</w:t>
            </w:r>
          </w:p>
        </w:tc>
        <w:sdt>
          <w:sdtPr>
            <w:rPr>
              <w:rFonts w:ascii="Aptos" w:hAnsi="Aptos" w:cs="Noto Sans"/>
              <w:bCs/>
            </w:rPr>
            <w:alias w:val="Classification Level"/>
            <w:tag w:val="Classification_x0020_Level"/>
            <w:id w:val="1281914379"/>
            <w:placeholder>
              <w:docPart w:val="7053413D8E1F4AB2A4901A859170C5B7"/>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Classification_x0020_Level[1]" w:storeItemID="{AF23E605-2900-4A7A-A6FA-7F562C20B71C}"/>
            <w:dropDownList w:lastValue="Level 6">
              <w:listItem w:value="[Classification Level]"/>
            </w:dropDownList>
          </w:sdtPr>
          <w:sdtContent>
            <w:tc>
              <w:tcPr>
                <w:tcW w:w="4792" w:type="dxa"/>
                <w:vAlign w:val="center"/>
              </w:tcPr>
              <w:p w14:paraId="523041E8" w14:textId="32E25C30" w:rsidR="00A80323" w:rsidRPr="00C6190A" w:rsidRDefault="00794671" w:rsidP="003E6612">
                <w:pPr>
                  <w:pStyle w:val="BodyText"/>
                  <w:rPr>
                    <w:rFonts w:ascii="Aptos" w:hAnsi="Aptos" w:cs="Noto Sans"/>
                    <w:bCs/>
                  </w:rPr>
                </w:pPr>
                <w:r>
                  <w:rPr>
                    <w:rFonts w:ascii="Aptos" w:hAnsi="Aptos" w:cs="Noto Sans"/>
                    <w:bCs/>
                  </w:rPr>
                  <w:t>Level 6</w:t>
                </w:r>
              </w:p>
            </w:tc>
          </w:sdtContent>
        </w:sdt>
      </w:tr>
      <w:tr w:rsidR="0001799D" w:rsidRPr="00C6190A" w14:paraId="1E2CBC7B" w14:textId="77777777" w:rsidTr="003E6612">
        <w:trPr>
          <w:trHeight w:val="315"/>
        </w:trPr>
        <w:tc>
          <w:tcPr>
            <w:tcW w:w="4792" w:type="dxa"/>
            <w:shd w:val="clear" w:color="auto" w:fill="F2F2F2" w:themeFill="background1" w:themeFillShade="F2"/>
            <w:vAlign w:val="center"/>
          </w:tcPr>
          <w:p w14:paraId="366C6682" w14:textId="77777777" w:rsidR="0001799D" w:rsidRPr="00C6190A" w:rsidRDefault="0001799D" w:rsidP="003E6612">
            <w:pPr>
              <w:pStyle w:val="BodyText"/>
              <w:rPr>
                <w:rFonts w:ascii="Aptos" w:hAnsi="Aptos" w:cs="Noto Sans"/>
                <w:b/>
              </w:rPr>
            </w:pPr>
            <w:r w:rsidRPr="00C6190A">
              <w:rPr>
                <w:rFonts w:ascii="Aptos" w:hAnsi="Aptos" w:cs="Noto Sans"/>
                <w:b/>
              </w:rPr>
              <w:t>Industrial Agreement Award</w:t>
            </w:r>
          </w:p>
        </w:tc>
        <w:sdt>
          <w:sdtPr>
            <w:rPr>
              <w:rFonts w:ascii="Aptos" w:hAnsi="Aptos" w:cs="Noto Sans"/>
              <w:bCs/>
            </w:rPr>
            <w:alias w:val="Award JDF"/>
            <w:tag w:val="Award_x0020_JDF"/>
            <w:id w:val="2102289674"/>
            <w:placeholder>
              <w:docPart w:val="35C824500ACA46B78436314AAE31004F"/>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Award_x0020_JDF[1]" w:storeItemID="{AF23E605-2900-4A7A-A6FA-7F562C20B71C}"/>
            <w:dropDownList w:lastValue="Public Service General Agreement">
              <w:listItem w:value="[Award JDF]"/>
            </w:dropDownList>
          </w:sdtPr>
          <w:sdtContent>
            <w:tc>
              <w:tcPr>
                <w:tcW w:w="4792" w:type="dxa"/>
                <w:vAlign w:val="center"/>
              </w:tcPr>
              <w:p w14:paraId="77A55EA4" w14:textId="4D1FA142" w:rsidR="0001799D" w:rsidRPr="00C6190A" w:rsidRDefault="00794671" w:rsidP="003E6612">
                <w:pPr>
                  <w:pStyle w:val="BodyText"/>
                  <w:rPr>
                    <w:rFonts w:ascii="Aptos" w:hAnsi="Aptos" w:cs="Noto Sans"/>
                    <w:bCs/>
                  </w:rPr>
                </w:pPr>
                <w:r>
                  <w:rPr>
                    <w:rFonts w:ascii="Aptos" w:hAnsi="Aptos" w:cs="Noto Sans"/>
                    <w:bCs/>
                  </w:rPr>
                  <w:t>Public Service General Agreement</w:t>
                </w:r>
              </w:p>
            </w:tc>
          </w:sdtContent>
        </w:sdt>
      </w:tr>
      <w:tr w:rsidR="00A80323" w:rsidRPr="00C6190A" w14:paraId="430ACDB2" w14:textId="77777777" w:rsidTr="003E6612">
        <w:trPr>
          <w:trHeight w:val="297"/>
        </w:trPr>
        <w:tc>
          <w:tcPr>
            <w:tcW w:w="4792" w:type="dxa"/>
            <w:shd w:val="clear" w:color="auto" w:fill="F2F2F2" w:themeFill="background1" w:themeFillShade="F2"/>
            <w:vAlign w:val="center"/>
          </w:tcPr>
          <w:p w14:paraId="35477AC0" w14:textId="77777777" w:rsidR="00A80323" w:rsidRPr="00C6190A" w:rsidRDefault="00A80323" w:rsidP="003E6612">
            <w:pPr>
              <w:pStyle w:val="BodyText"/>
              <w:rPr>
                <w:rFonts w:ascii="Aptos" w:hAnsi="Aptos" w:cs="Noto Sans"/>
                <w:b/>
              </w:rPr>
            </w:pPr>
            <w:r w:rsidRPr="00C6190A">
              <w:rPr>
                <w:rFonts w:ascii="Aptos" w:hAnsi="Aptos" w:cs="Noto Sans"/>
                <w:b/>
              </w:rPr>
              <w:t>Position Number</w:t>
            </w:r>
          </w:p>
        </w:tc>
        <w:sdt>
          <w:sdtPr>
            <w:rPr>
              <w:rFonts w:ascii="Aptos" w:hAnsi="Aptos" w:cs="Noto Sans"/>
              <w:bCs/>
            </w:rPr>
            <w:alias w:val="Position Number(s)"/>
            <w:tag w:val="PositionNumbersJDF"/>
            <w:id w:val="-1082058735"/>
            <w:placeholder>
              <w:docPart w:val="FD3AAE18B019499EA09E2C8D562A3043"/>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PositionNumbersJDF[1]" w:storeItemID="{AF23E605-2900-4A7A-A6FA-7F562C20B71C}"/>
            <w:text w:multiLine="1"/>
          </w:sdtPr>
          <w:sdtContent>
            <w:tc>
              <w:tcPr>
                <w:tcW w:w="4792" w:type="dxa"/>
                <w:vAlign w:val="center"/>
              </w:tcPr>
              <w:p w14:paraId="123CD6D8" w14:textId="6FF3E425" w:rsidR="00A80323" w:rsidRPr="00C6190A" w:rsidRDefault="00794671" w:rsidP="003E6612">
                <w:pPr>
                  <w:pStyle w:val="BodyText"/>
                  <w:rPr>
                    <w:rFonts w:ascii="Aptos" w:hAnsi="Aptos" w:cs="Noto Sans"/>
                    <w:bCs/>
                  </w:rPr>
                </w:pPr>
                <w:r>
                  <w:rPr>
                    <w:rFonts w:ascii="Aptos" w:hAnsi="Aptos" w:cs="Noto Sans"/>
                    <w:bCs/>
                  </w:rPr>
                  <w:t>16998</w:t>
                </w:r>
              </w:p>
            </w:tc>
          </w:sdtContent>
        </w:sdt>
      </w:tr>
      <w:tr w:rsidR="00A80323" w:rsidRPr="00C6190A" w14:paraId="715CF53E" w14:textId="77777777" w:rsidTr="003E6612">
        <w:trPr>
          <w:trHeight w:val="315"/>
        </w:trPr>
        <w:tc>
          <w:tcPr>
            <w:tcW w:w="4792" w:type="dxa"/>
            <w:shd w:val="clear" w:color="auto" w:fill="F2F2F2" w:themeFill="background1" w:themeFillShade="F2"/>
            <w:vAlign w:val="center"/>
          </w:tcPr>
          <w:p w14:paraId="10820C78" w14:textId="77777777" w:rsidR="00A80323" w:rsidRPr="00C6190A" w:rsidRDefault="00A80323" w:rsidP="003E6612">
            <w:pPr>
              <w:pStyle w:val="BodyText"/>
              <w:rPr>
                <w:rFonts w:ascii="Aptos" w:hAnsi="Aptos" w:cs="Noto Sans"/>
                <w:b/>
              </w:rPr>
            </w:pPr>
            <w:r w:rsidRPr="00C6190A">
              <w:rPr>
                <w:rFonts w:ascii="Aptos" w:hAnsi="Aptos" w:cs="Noto Sans"/>
                <w:b/>
              </w:rPr>
              <w:t>Division</w:t>
            </w:r>
          </w:p>
        </w:tc>
        <w:sdt>
          <w:sdtPr>
            <w:rPr>
              <w:rFonts w:ascii="Aptos" w:hAnsi="Aptos" w:cs="Noto Sans"/>
              <w:bCs/>
            </w:rPr>
            <w:alias w:val="Division JDF"/>
            <w:tag w:val="Division_x0020_JDF"/>
            <w:id w:val="-1255823466"/>
            <w:placeholder>
              <w:docPart w:val="4B317DF6D8884E989BCF18CC243FE940"/>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Division_x0020_JDF[1]" w:storeItemID="{AF23E605-2900-4A7A-A6FA-7F562C20B71C}"/>
            <w:dropDownList w:lastValue="Tourism WA">
              <w:listItem w:value="[Division JDF]"/>
            </w:dropDownList>
          </w:sdtPr>
          <w:sdtContent>
            <w:tc>
              <w:tcPr>
                <w:tcW w:w="4792" w:type="dxa"/>
                <w:vAlign w:val="center"/>
              </w:tcPr>
              <w:p w14:paraId="68251329" w14:textId="5B45DD8B" w:rsidR="00A80323" w:rsidRPr="00C6190A" w:rsidRDefault="00794671" w:rsidP="003E6612">
                <w:pPr>
                  <w:pStyle w:val="BodyText"/>
                  <w:rPr>
                    <w:rFonts w:ascii="Aptos" w:hAnsi="Aptos" w:cs="Noto Sans"/>
                    <w:bCs/>
                  </w:rPr>
                </w:pPr>
                <w:r>
                  <w:rPr>
                    <w:rFonts w:ascii="Aptos" w:hAnsi="Aptos" w:cs="Noto Sans"/>
                    <w:bCs/>
                  </w:rPr>
                  <w:t>Tourism WA</w:t>
                </w:r>
              </w:p>
            </w:tc>
          </w:sdtContent>
        </w:sdt>
      </w:tr>
      <w:tr w:rsidR="00A80323" w:rsidRPr="00C6190A" w14:paraId="7524521D" w14:textId="77777777" w:rsidTr="003E6612">
        <w:trPr>
          <w:trHeight w:val="315"/>
        </w:trPr>
        <w:tc>
          <w:tcPr>
            <w:tcW w:w="4792" w:type="dxa"/>
            <w:shd w:val="clear" w:color="auto" w:fill="F2F2F2" w:themeFill="background1" w:themeFillShade="F2"/>
            <w:vAlign w:val="center"/>
          </w:tcPr>
          <w:p w14:paraId="16393433" w14:textId="77777777" w:rsidR="00A80323" w:rsidRPr="00C6190A" w:rsidRDefault="00A80323" w:rsidP="003E6612">
            <w:pPr>
              <w:pStyle w:val="BodyText"/>
              <w:rPr>
                <w:rFonts w:ascii="Aptos" w:hAnsi="Aptos" w:cs="Noto Sans"/>
                <w:b/>
              </w:rPr>
            </w:pPr>
            <w:r w:rsidRPr="00C6190A">
              <w:rPr>
                <w:rFonts w:ascii="Aptos" w:hAnsi="Aptos" w:cs="Noto Sans"/>
                <w:b/>
              </w:rPr>
              <w:t>Branch</w:t>
            </w:r>
          </w:p>
        </w:tc>
        <w:sdt>
          <w:sdtPr>
            <w:rPr>
              <w:rFonts w:ascii="Aptos" w:hAnsi="Aptos" w:cs="Noto Sans"/>
              <w:bCs/>
            </w:rPr>
            <w:alias w:val="Branch JDF"/>
            <w:tag w:val="Branch_x0020_JDF"/>
            <w:id w:val="78108043"/>
            <w:placeholder>
              <w:docPart w:val="873977367B3D4EFFAAD13DFC8B8F1E15"/>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Branch_x0020_JDF[1]" w:storeItemID="{AF23E605-2900-4A7A-A6FA-7F562C20B71C}"/>
            <w:dropDownList w:lastValue="Marketing">
              <w:listItem w:value="[Branch JDF]"/>
            </w:dropDownList>
          </w:sdtPr>
          <w:sdtContent>
            <w:tc>
              <w:tcPr>
                <w:tcW w:w="4792" w:type="dxa"/>
                <w:vAlign w:val="center"/>
              </w:tcPr>
              <w:p w14:paraId="2B9458ED" w14:textId="174C322E" w:rsidR="00A80323" w:rsidRPr="00C6190A" w:rsidRDefault="00794671" w:rsidP="003E6612">
                <w:pPr>
                  <w:pStyle w:val="BodyText"/>
                  <w:rPr>
                    <w:rFonts w:ascii="Aptos" w:hAnsi="Aptos" w:cs="Noto Sans"/>
                    <w:bCs/>
                  </w:rPr>
                </w:pPr>
                <w:r>
                  <w:rPr>
                    <w:rFonts w:ascii="Aptos" w:hAnsi="Aptos" w:cs="Noto Sans"/>
                    <w:bCs/>
                  </w:rPr>
                  <w:t>Marketing</w:t>
                </w:r>
              </w:p>
            </w:tc>
          </w:sdtContent>
        </w:sdt>
      </w:tr>
      <w:tr w:rsidR="00A80323" w:rsidRPr="00C6190A" w14:paraId="6FA54ED1" w14:textId="77777777" w:rsidTr="003E6612">
        <w:trPr>
          <w:trHeight w:val="315"/>
        </w:trPr>
        <w:tc>
          <w:tcPr>
            <w:tcW w:w="4792" w:type="dxa"/>
            <w:shd w:val="clear" w:color="auto" w:fill="F2F2F2" w:themeFill="background1" w:themeFillShade="F2"/>
            <w:vAlign w:val="center"/>
          </w:tcPr>
          <w:p w14:paraId="0D6F1075" w14:textId="77777777" w:rsidR="00A80323" w:rsidRPr="00C6190A" w:rsidRDefault="00A80323" w:rsidP="003E6612">
            <w:pPr>
              <w:pStyle w:val="BodyText"/>
              <w:rPr>
                <w:rFonts w:ascii="Aptos" w:hAnsi="Aptos" w:cs="Noto Sans"/>
                <w:b/>
              </w:rPr>
            </w:pPr>
            <w:r w:rsidRPr="00C6190A">
              <w:rPr>
                <w:rFonts w:ascii="Aptos" w:hAnsi="Aptos" w:cs="Noto Sans"/>
                <w:b/>
              </w:rPr>
              <w:t>Number Direct Reports</w:t>
            </w:r>
          </w:p>
        </w:tc>
        <w:sdt>
          <w:sdtPr>
            <w:rPr>
              <w:rFonts w:ascii="Aptos" w:hAnsi="Aptos" w:cs="Noto Sans"/>
              <w:bCs/>
            </w:rPr>
            <w:alias w:val="Direct reports"/>
            <w:tag w:val="Direct_x0020_reports"/>
            <w:id w:val="-1552214790"/>
            <w:placeholder>
              <w:docPart w:val="E6595B55994143778FAD01967A84D3B0"/>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Direct_x0020_reports[1]" w:storeItemID="{AF23E605-2900-4A7A-A6FA-7F562C20B71C}"/>
            <w:text/>
          </w:sdtPr>
          <w:sdtContent>
            <w:tc>
              <w:tcPr>
                <w:tcW w:w="4792" w:type="dxa"/>
                <w:vAlign w:val="center"/>
              </w:tcPr>
              <w:p w14:paraId="78D71DF6" w14:textId="70FED569" w:rsidR="00A80323" w:rsidRPr="00C6190A" w:rsidRDefault="00794671" w:rsidP="003E6612">
                <w:pPr>
                  <w:pStyle w:val="BodyText"/>
                  <w:rPr>
                    <w:rFonts w:ascii="Aptos" w:hAnsi="Aptos" w:cs="Noto Sans"/>
                    <w:bCs/>
                  </w:rPr>
                </w:pPr>
                <w:r>
                  <w:rPr>
                    <w:rFonts w:ascii="Aptos" w:hAnsi="Aptos" w:cs="Noto Sans"/>
                    <w:bCs/>
                  </w:rPr>
                  <w:t>Nil</w:t>
                </w:r>
              </w:p>
            </w:tc>
          </w:sdtContent>
        </w:sdt>
      </w:tr>
      <w:tr w:rsidR="00A80323" w:rsidRPr="00C6190A" w14:paraId="65F0AFD3" w14:textId="77777777" w:rsidTr="003E6612">
        <w:trPr>
          <w:trHeight w:val="297"/>
        </w:trPr>
        <w:tc>
          <w:tcPr>
            <w:tcW w:w="4792" w:type="dxa"/>
            <w:shd w:val="clear" w:color="auto" w:fill="F2F2F2" w:themeFill="background1" w:themeFillShade="F2"/>
            <w:vAlign w:val="center"/>
          </w:tcPr>
          <w:p w14:paraId="33CD89DC" w14:textId="77777777" w:rsidR="00A80323" w:rsidRPr="00C6190A" w:rsidRDefault="00A80323" w:rsidP="003E6612">
            <w:pPr>
              <w:pStyle w:val="BodyText"/>
              <w:rPr>
                <w:rFonts w:ascii="Aptos" w:hAnsi="Aptos" w:cs="Noto Sans"/>
                <w:b/>
              </w:rPr>
            </w:pPr>
            <w:r w:rsidRPr="00C6190A">
              <w:rPr>
                <w:rFonts w:ascii="Aptos" w:hAnsi="Aptos" w:cs="Noto Sans"/>
                <w:b/>
              </w:rPr>
              <w:t>Reports To</w:t>
            </w:r>
          </w:p>
        </w:tc>
        <w:sdt>
          <w:sdtPr>
            <w:rPr>
              <w:rFonts w:ascii="Aptos" w:hAnsi="Aptos" w:cs="Noto Sans"/>
              <w:bCs/>
            </w:rPr>
            <w:alias w:val="Manager Position Number(s)"/>
            <w:tag w:val="Manager_x0020_Position_x0020_Number_x0028_s_x0029_"/>
            <w:id w:val="-1319261492"/>
            <w:placeholder>
              <w:docPart w:val="6DBFEF7FD5704E0BB1C133C0A96EE0E5"/>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Manager_x0020_Position_x0020_Number_x0028_s_x0029_[1]" w:storeItemID="{AF23E605-2900-4A7A-A6FA-7F562C20B71C}"/>
            <w:text w:multiLine="1"/>
          </w:sdtPr>
          <w:sdtContent>
            <w:tc>
              <w:tcPr>
                <w:tcW w:w="4792" w:type="dxa"/>
                <w:vAlign w:val="center"/>
              </w:tcPr>
              <w:p w14:paraId="6F2E7FFB" w14:textId="37DB8FDB" w:rsidR="00A80323" w:rsidRPr="00C6190A" w:rsidRDefault="00794671" w:rsidP="003E6612">
                <w:pPr>
                  <w:pStyle w:val="BodyText"/>
                  <w:rPr>
                    <w:rFonts w:ascii="Aptos" w:hAnsi="Aptos" w:cs="Noto Sans"/>
                    <w:bCs/>
                  </w:rPr>
                </w:pPr>
                <w:r>
                  <w:rPr>
                    <w:rFonts w:ascii="Aptos" w:hAnsi="Aptos" w:cs="Noto Sans"/>
                    <w:bCs/>
                  </w:rPr>
                  <w:t>17039</w:t>
                </w:r>
                <w:r w:rsidR="00707E87">
                  <w:rPr>
                    <w:rFonts w:ascii="Aptos" w:hAnsi="Aptos" w:cs="Noto Sans"/>
                    <w:bCs/>
                  </w:rPr>
                  <w:t>, Senior Aviation Manager</w:t>
                </w:r>
              </w:p>
            </w:tc>
          </w:sdtContent>
        </w:sdt>
      </w:tr>
      <w:tr w:rsidR="0001799D" w:rsidRPr="00C6190A" w14:paraId="2372EC81" w14:textId="77777777" w:rsidTr="003E6612">
        <w:trPr>
          <w:trHeight w:val="297"/>
        </w:trPr>
        <w:tc>
          <w:tcPr>
            <w:tcW w:w="4792" w:type="dxa"/>
            <w:shd w:val="clear" w:color="auto" w:fill="F2F2F2" w:themeFill="background1" w:themeFillShade="F2"/>
            <w:vAlign w:val="center"/>
          </w:tcPr>
          <w:p w14:paraId="5D96245E" w14:textId="77777777" w:rsidR="0001799D" w:rsidRPr="00C6190A" w:rsidRDefault="0001799D" w:rsidP="003E6612">
            <w:pPr>
              <w:pStyle w:val="BodyText"/>
              <w:rPr>
                <w:rFonts w:ascii="Aptos" w:hAnsi="Aptos" w:cs="Noto Sans"/>
                <w:b/>
              </w:rPr>
            </w:pPr>
            <w:r w:rsidRPr="00C6190A">
              <w:rPr>
                <w:rFonts w:ascii="Aptos" w:hAnsi="Aptos" w:cs="Noto Sans"/>
                <w:b/>
              </w:rPr>
              <w:t>Location</w:t>
            </w:r>
          </w:p>
        </w:tc>
        <w:sdt>
          <w:sdtPr>
            <w:rPr>
              <w:rFonts w:ascii="Aptos" w:hAnsi="Aptos" w:cs="Noto Sans"/>
              <w:bCs/>
            </w:rPr>
            <w:alias w:val="Locations"/>
            <w:tag w:val="Location_x0020_JDF"/>
            <w:id w:val="-1092155076"/>
            <w:placeholder>
              <w:docPart w:val="07D11390EDF542A9AEB355C9074980DE"/>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Location_x0020_JDF[1]" w:storeItemID="{AF23E605-2900-4A7A-A6FA-7F562C20B71C}"/>
            <w:dropDownList w:lastValue="1 William Street, Perth">
              <w:listItem w:value="[Locations]"/>
            </w:dropDownList>
          </w:sdtPr>
          <w:sdtContent>
            <w:tc>
              <w:tcPr>
                <w:tcW w:w="4792" w:type="dxa"/>
                <w:vAlign w:val="center"/>
              </w:tcPr>
              <w:p w14:paraId="63FE0782" w14:textId="55D668D0" w:rsidR="0001799D" w:rsidRPr="00C6190A" w:rsidRDefault="00794671" w:rsidP="003E6612">
                <w:pPr>
                  <w:pStyle w:val="BodyText"/>
                  <w:rPr>
                    <w:rFonts w:ascii="Aptos" w:hAnsi="Aptos" w:cs="Noto Sans"/>
                    <w:bCs/>
                  </w:rPr>
                </w:pPr>
                <w:r>
                  <w:rPr>
                    <w:rFonts w:ascii="Aptos" w:hAnsi="Aptos" w:cs="Noto Sans"/>
                    <w:bCs/>
                  </w:rPr>
                  <w:t>1 William Street, Perth</w:t>
                </w:r>
              </w:p>
            </w:tc>
          </w:sdtContent>
        </w:sdt>
      </w:tr>
    </w:tbl>
    <w:p w14:paraId="0AE7E862" w14:textId="77777777" w:rsidR="00A80323" w:rsidRPr="00C6190A" w:rsidRDefault="00A80323" w:rsidP="00A80323">
      <w:pPr>
        <w:pStyle w:val="BodyText"/>
        <w:spacing w:before="2"/>
        <w:rPr>
          <w:rFonts w:ascii="Aptos" w:hAnsi="Aptos" w:cs="Noto Sans"/>
          <w:b/>
          <w:sz w:val="16"/>
          <w:szCs w:val="16"/>
        </w:rPr>
      </w:pPr>
    </w:p>
    <w:p w14:paraId="7DCAB111" w14:textId="77777777" w:rsidR="00A80323" w:rsidRPr="006156AA" w:rsidRDefault="00FE37DE" w:rsidP="00603B6A">
      <w:pPr>
        <w:pStyle w:val="Heading1"/>
        <w:tabs>
          <w:tab w:val="left" w:pos="666"/>
        </w:tabs>
        <w:spacing w:before="1"/>
        <w:rPr>
          <w:rFonts w:ascii="Aptos" w:hAnsi="Aptos" w:cs="Noto Sans"/>
          <w:b/>
          <w:color w:val="0D8280"/>
          <w:sz w:val="28"/>
          <w:szCs w:val="28"/>
        </w:rPr>
      </w:pPr>
      <w:r w:rsidRPr="006156AA">
        <w:rPr>
          <w:rFonts w:ascii="Aptos" w:hAnsi="Aptos" w:cs="Noto Sans"/>
          <w:b/>
          <w:bCs/>
          <w:color w:val="0D8280"/>
          <w:sz w:val="28"/>
          <w:szCs w:val="28"/>
        </w:rPr>
        <w:t>Corporate Context</w:t>
      </w:r>
    </w:p>
    <w:p w14:paraId="63F7E597" w14:textId="77777777" w:rsidR="00154226" w:rsidRPr="000573D3" w:rsidRDefault="00A80323" w:rsidP="00603B6A">
      <w:pPr>
        <w:pStyle w:val="BodyText"/>
        <w:spacing w:before="228"/>
        <w:ind w:right="118"/>
        <w:jc w:val="both"/>
        <w:rPr>
          <w:rFonts w:ascii="Aptos" w:hAnsi="Aptos" w:cs="Noto Sans"/>
          <w:sz w:val="22"/>
          <w:szCs w:val="22"/>
        </w:rPr>
      </w:pPr>
      <w:r w:rsidRPr="000573D3">
        <w:rPr>
          <w:rFonts w:ascii="Aptos" w:hAnsi="Aptos" w:cs="Noto Sans"/>
          <w:sz w:val="22"/>
          <w:szCs w:val="22"/>
        </w:rPr>
        <w:t xml:space="preserve">The Department of </w:t>
      </w:r>
      <w:r w:rsidR="00791214" w:rsidRPr="000573D3">
        <w:rPr>
          <w:rFonts w:ascii="Aptos" w:hAnsi="Aptos" w:cs="Noto Sans"/>
          <w:sz w:val="22"/>
          <w:szCs w:val="22"/>
        </w:rPr>
        <w:t>Creative Industries, Tourism and Sport works collaboratively with government, community organisation</w:t>
      </w:r>
      <w:r w:rsidR="00F06E88" w:rsidRPr="000573D3">
        <w:rPr>
          <w:rFonts w:ascii="Aptos" w:hAnsi="Aptos" w:cs="Noto Sans"/>
          <w:sz w:val="22"/>
          <w:szCs w:val="22"/>
        </w:rPr>
        <w:t>s,</w:t>
      </w:r>
      <w:r w:rsidR="00A970AA" w:rsidRPr="000573D3">
        <w:rPr>
          <w:rFonts w:ascii="Aptos" w:hAnsi="Aptos" w:cs="Noto Sans"/>
          <w:sz w:val="22"/>
          <w:szCs w:val="22"/>
        </w:rPr>
        <w:t xml:space="preserve"> peak bodies and other stakeholders to achieve</w:t>
      </w:r>
      <w:r w:rsidR="00F727B6" w:rsidRPr="000573D3">
        <w:rPr>
          <w:rFonts w:ascii="Aptos" w:hAnsi="Aptos" w:cs="Noto Sans"/>
          <w:sz w:val="22"/>
          <w:szCs w:val="22"/>
        </w:rPr>
        <w:t xml:space="preserve"> </w:t>
      </w:r>
      <w:r w:rsidR="00FD4BB6" w:rsidRPr="000573D3">
        <w:rPr>
          <w:rFonts w:ascii="Aptos" w:hAnsi="Aptos" w:cs="Noto Sans"/>
          <w:sz w:val="22"/>
          <w:szCs w:val="22"/>
        </w:rPr>
        <w:t xml:space="preserve">our vision of creating a vibrant, inclusive and connected community. </w:t>
      </w:r>
      <w:r w:rsidRPr="000573D3">
        <w:rPr>
          <w:rFonts w:ascii="Aptos" w:hAnsi="Aptos" w:cs="Noto Sans"/>
          <w:sz w:val="22"/>
          <w:szCs w:val="22"/>
        </w:rPr>
        <w:t xml:space="preserve">For further information, please visit our website at </w:t>
      </w:r>
      <w:hyperlink r:id="rId11" w:history="1">
        <w:r w:rsidR="007D24B5" w:rsidRPr="000573D3">
          <w:rPr>
            <w:rStyle w:val="Hyperlink"/>
            <w:rFonts w:ascii="Aptos" w:hAnsi="Aptos" w:cs="Noto Sans"/>
            <w:sz w:val="22"/>
            <w:szCs w:val="22"/>
          </w:rPr>
          <w:t>www.cits.wa.gov.au.</w:t>
        </w:r>
      </w:hyperlink>
    </w:p>
    <w:p w14:paraId="382FBAFB" w14:textId="77777777" w:rsidR="00000B8B" w:rsidRPr="006156AA" w:rsidRDefault="00A80323" w:rsidP="000573D3">
      <w:pPr>
        <w:pStyle w:val="BodyText"/>
        <w:spacing w:before="228"/>
        <w:ind w:right="118"/>
        <w:jc w:val="both"/>
        <w:rPr>
          <w:rFonts w:ascii="Aptos" w:hAnsi="Aptos" w:cs="Noto Sans"/>
          <w:color w:val="0D8280"/>
          <w:sz w:val="28"/>
          <w:szCs w:val="28"/>
        </w:rPr>
      </w:pPr>
      <w:r w:rsidRPr="006156AA">
        <w:rPr>
          <w:rFonts w:ascii="Aptos" w:hAnsi="Aptos" w:cs="Noto Sans"/>
          <w:b/>
          <w:bCs/>
          <w:color w:val="0D8280"/>
          <w:spacing w:val="-2"/>
          <w:sz w:val="28"/>
          <w:szCs w:val="28"/>
        </w:rPr>
        <w:t>Organisational</w:t>
      </w:r>
      <w:r w:rsidRPr="006156AA">
        <w:rPr>
          <w:rFonts w:ascii="Aptos" w:hAnsi="Aptos" w:cs="Noto Sans"/>
          <w:b/>
          <w:bCs/>
          <w:color w:val="0D8280"/>
          <w:spacing w:val="-4"/>
          <w:sz w:val="28"/>
          <w:szCs w:val="28"/>
        </w:rPr>
        <w:t xml:space="preserve"> </w:t>
      </w:r>
      <w:r w:rsidRPr="006156AA">
        <w:rPr>
          <w:rFonts w:ascii="Aptos" w:hAnsi="Aptos" w:cs="Noto Sans"/>
          <w:b/>
          <w:bCs/>
          <w:color w:val="0D8280"/>
          <w:spacing w:val="-2"/>
          <w:sz w:val="28"/>
          <w:szCs w:val="28"/>
        </w:rPr>
        <w:t>Context</w:t>
      </w:r>
    </w:p>
    <w:p w14:paraId="1A2502F5" w14:textId="70FDB401" w:rsidR="00A80323" w:rsidRPr="00000B8B" w:rsidRDefault="00000000" w:rsidP="000573D3">
      <w:pPr>
        <w:pStyle w:val="BodyText"/>
        <w:spacing w:before="228"/>
        <w:ind w:right="118"/>
        <w:jc w:val="both"/>
        <w:rPr>
          <w:rFonts w:ascii="Aptos" w:hAnsi="Aptos" w:cs="Noto Sans"/>
          <w:sz w:val="28"/>
          <w:szCs w:val="28"/>
        </w:rPr>
      </w:pPr>
      <w:sdt>
        <w:sdtPr>
          <w:rPr>
            <w:rFonts w:ascii="Aptos" w:hAnsi="Aptos" w:cs="Noto Sans"/>
            <w:sz w:val="22"/>
            <w:szCs w:val="22"/>
          </w:rPr>
          <w:alias w:val="Portfolio content"/>
          <w:tag w:val="Portfolio_x0020_content"/>
          <w:id w:val="-1294127318"/>
          <w:placeholder>
            <w:docPart w:val="E17F051CCA5346BBA9A8F23346670BA3"/>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Portfolio_x0020_content[1]" w:storeItemID="{AF23E605-2900-4A7A-A6FA-7F562C20B71C}"/>
          <w:text w:multiLine="1"/>
        </w:sdtPr>
        <w:sdtContent>
          <w:r w:rsidR="00246D75" w:rsidRPr="00794671">
            <w:rPr>
              <w:rFonts w:ascii="Aptos" w:hAnsi="Aptos" w:cs="Noto Sans"/>
              <w:sz w:val="22"/>
              <w:szCs w:val="22"/>
            </w:rPr>
            <w:t>Tourism WA is responsible for promoting Western Australia as a holiday destination. Its focus is on marketing the State; developing, attracting and promoting major sporting, cultural and business events; and supporting the development of significant tourism infrastructure and projects.</w:t>
          </w:r>
        </w:sdtContent>
      </w:sdt>
    </w:p>
    <w:p w14:paraId="18EF2754" w14:textId="77777777" w:rsidR="00A80323" w:rsidRPr="00EB1ECB" w:rsidRDefault="00A80323" w:rsidP="00603B6A">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z w:val="28"/>
          <w:szCs w:val="28"/>
        </w:rPr>
        <w:t>Purpose</w:t>
      </w:r>
      <w:r w:rsidRPr="00EB1ECB">
        <w:rPr>
          <w:rFonts w:ascii="Aptos" w:hAnsi="Aptos" w:cs="Noto Sans"/>
          <w:b/>
          <w:bCs/>
          <w:color w:val="0D8280"/>
          <w:spacing w:val="-6"/>
          <w:sz w:val="28"/>
          <w:szCs w:val="28"/>
        </w:rPr>
        <w:t xml:space="preserve"> </w:t>
      </w:r>
      <w:r w:rsidRPr="00EB1ECB">
        <w:rPr>
          <w:rFonts w:ascii="Aptos" w:hAnsi="Aptos" w:cs="Noto Sans"/>
          <w:b/>
          <w:bCs/>
          <w:color w:val="0D8280"/>
          <w:sz w:val="28"/>
          <w:szCs w:val="28"/>
        </w:rPr>
        <w:t>of</w:t>
      </w:r>
      <w:r w:rsidRPr="00EB1ECB">
        <w:rPr>
          <w:rFonts w:ascii="Aptos" w:hAnsi="Aptos" w:cs="Noto Sans"/>
          <w:b/>
          <w:bCs/>
          <w:color w:val="0D8280"/>
          <w:spacing w:val="-5"/>
          <w:sz w:val="28"/>
          <w:szCs w:val="28"/>
        </w:rPr>
        <w:t xml:space="preserve"> </w:t>
      </w:r>
      <w:r w:rsidRPr="00EB1ECB">
        <w:rPr>
          <w:rFonts w:ascii="Aptos" w:hAnsi="Aptos" w:cs="Noto Sans"/>
          <w:b/>
          <w:bCs/>
          <w:color w:val="0D8280"/>
          <w:spacing w:val="-2"/>
          <w:sz w:val="28"/>
          <w:szCs w:val="28"/>
        </w:rPr>
        <w:t>Position</w:t>
      </w:r>
    </w:p>
    <w:p w14:paraId="3BDB8E5F" w14:textId="6E515C28" w:rsidR="00794671" w:rsidRPr="00794671" w:rsidRDefault="00246D75" w:rsidP="00794671">
      <w:pPr>
        <w:rPr>
          <w:rFonts w:ascii="Aptos" w:hAnsi="Aptos" w:cs="Noto Sans"/>
        </w:rPr>
      </w:pPr>
      <w:r>
        <w:rPr>
          <w:rFonts w:ascii="Aptos" w:hAnsi="Aptos" w:cs="Noto Sans"/>
        </w:rPr>
        <w:t xml:space="preserve">Support the growth of </w:t>
      </w:r>
      <w:r w:rsidR="00794671" w:rsidRPr="00794671">
        <w:rPr>
          <w:rFonts w:ascii="Aptos" w:hAnsi="Aptos" w:cs="Noto Sans"/>
        </w:rPr>
        <w:t xml:space="preserve">WA’s commercial aviation business by developing and implementing strategies </w:t>
      </w:r>
      <w:r>
        <w:rPr>
          <w:rFonts w:ascii="Aptos" w:hAnsi="Aptos" w:cs="Noto Sans"/>
        </w:rPr>
        <w:t xml:space="preserve">and airline partnerships </w:t>
      </w:r>
      <w:r w:rsidR="00794671" w:rsidRPr="00794671">
        <w:rPr>
          <w:rFonts w:ascii="Aptos" w:hAnsi="Aptos" w:cs="Noto Sans"/>
        </w:rPr>
        <w:t>that expand air services and overall airline capacity into and within WA and make air travel more affordable</w:t>
      </w:r>
      <w:r>
        <w:rPr>
          <w:rFonts w:ascii="Aptos" w:hAnsi="Aptos" w:cs="Noto Sans"/>
        </w:rPr>
        <w:t xml:space="preserve"> </w:t>
      </w:r>
      <w:r w:rsidR="00062E22">
        <w:rPr>
          <w:rFonts w:ascii="Aptos" w:hAnsi="Aptos" w:cs="Noto Sans"/>
        </w:rPr>
        <w:t>stimulating</w:t>
      </w:r>
      <w:r>
        <w:rPr>
          <w:rFonts w:ascii="Aptos" w:hAnsi="Aptos" w:cs="Noto Sans"/>
        </w:rPr>
        <w:t xml:space="preserve"> tourism and the State’s economy.</w:t>
      </w:r>
    </w:p>
    <w:p w14:paraId="70F1B471" w14:textId="77777777" w:rsidR="00794671" w:rsidRPr="00794671" w:rsidRDefault="00794671" w:rsidP="00794671">
      <w:pPr>
        <w:rPr>
          <w:rFonts w:ascii="Aptos" w:hAnsi="Aptos" w:cs="Noto Sans"/>
        </w:rPr>
      </w:pPr>
    </w:p>
    <w:p w14:paraId="4319A060" w14:textId="11D62AFC" w:rsidR="00794671" w:rsidRPr="000573D3" w:rsidRDefault="00794671" w:rsidP="00794671">
      <w:pPr>
        <w:rPr>
          <w:rFonts w:ascii="Aptos" w:hAnsi="Aptos" w:cs="Noto Sans"/>
        </w:rPr>
      </w:pPr>
      <w:r w:rsidRPr="00794671">
        <w:rPr>
          <w:rFonts w:ascii="Aptos" w:hAnsi="Aptos" w:cs="Noto Sans"/>
        </w:rPr>
        <w:t xml:space="preserve">Manage and contribute to </w:t>
      </w:r>
      <w:r w:rsidR="00246D75">
        <w:rPr>
          <w:rFonts w:ascii="Aptos" w:hAnsi="Aptos" w:cs="Noto Sans"/>
        </w:rPr>
        <w:t xml:space="preserve">aviation business development, airline partnerships, </w:t>
      </w:r>
      <w:r w:rsidRPr="00794671">
        <w:rPr>
          <w:rFonts w:ascii="Aptos" w:hAnsi="Aptos" w:cs="Noto Sans"/>
        </w:rPr>
        <w:t>policy,</w:t>
      </w:r>
      <w:r w:rsidR="00246D75">
        <w:rPr>
          <w:rFonts w:ascii="Aptos" w:hAnsi="Aptos" w:cs="Noto Sans"/>
        </w:rPr>
        <w:t xml:space="preserve"> and</w:t>
      </w:r>
      <w:r w:rsidRPr="00794671">
        <w:rPr>
          <w:rFonts w:ascii="Aptos" w:hAnsi="Aptos" w:cs="Noto Sans"/>
        </w:rPr>
        <w:t xml:space="preserve"> </w:t>
      </w:r>
      <w:r w:rsidR="00246D75">
        <w:rPr>
          <w:rFonts w:ascii="Aptos" w:hAnsi="Aptos" w:cs="Noto Sans"/>
        </w:rPr>
        <w:t>strategic projects</w:t>
      </w:r>
      <w:r w:rsidR="00246D75" w:rsidRPr="00794671">
        <w:rPr>
          <w:rFonts w:ascii="Aptos" w:hAnsi="Aptos" w:cs="Noto Sans"/>
        </w:rPr>
        <w:t xml:space="preserve"> </w:t>
      </w:r>
      <w:r w:rsidRPr="00794671">
        <w:rPr>
          <w:rFonts w:ascii="Aptos" w:hAnsi="Aptos" w:cs="Noto Sans"/>
        </w:rPr>
        <w:t>to meet Tourism WA’s aviation strategy, development and policy objectives.</w:t>
      </w:r>
      <w:r w:rsidR="00252F86">
        <w:rPr>
          <w:rFonts w:ascii="Aptos" w:hAnsi="Aptos" w:cs="Noto Sans"/>
        </w:rPr>
        <w:t xml:space="preserve"> </w:t>
      </w:r>
    </w:p>
    <w:p w14:paraId="74BFB84A" w14:textId="77777777" w:rsidR="00974C35" w:rsidRPr="00000B8B" w:rsidRDefault="00974C35" w:rsidP="00974C35">
      <w:pPr>
        <w:rPr>
          <w:rFonts w:ascii="Aptos" w:hAnsi="Aptos" w:cs="Noto Sans"/>
        </w:rPr>
      </w:pPr>
    </w:p>
    <w:p w14:paraId="7A0DF1B4" w14:textId="77777777" w:rsidR="00A80323" w:rsidRPr="00EB1ECB" w:rsidRDefault="00A80323" w:rsidP="00EB2AD3">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pacing w:val="-2"/>
          <w:sz w:val="28"/>
          <w:szCs w:val="28"/>
        </w:rPr>
        <w:t>Responsibilities</w:t>
      </w:r>
    </w:p>
    <w:p w14:paraId="4CFD1578" w14:textId="4DF4E462" w:rsidR="00794671" w:rsidRPr="00794671" w:rsidRDefault="00794671" w:rsidP="00794671">
      <w:pPr>
        <w:pStyle w:val="ListParagraph"/>
        <w:numPr>
          <w:ilvl w:val="0"/>
          <w:numId w:val="11"/>
        </w:numPr>
        <w:rPr>
          <w:rFonts w:ascii="Aptos" w:hAnsi="Aptos"/>
          <w:bCs/>
        </w:rPr>
      </w:pPr>
      <w:r w:rsidRPr="00794671">
        <w:rPr>
          <w:rFonts w:ascii="Aptos" w:hAnsi="Aptos"/>
          <w:bCs/>
        </w:rPr>
        <w:t xml:space="preserve">Develop </w:t>
      </w:r>
      <w:r w:rsidR="00383656">
        <w:rPr>
          <w:rFonts w:ascii="Aptos" w:hAnsi="Aptos"/>
          <w:bCs/>
        </w:rPr>
        <w:t>initiatives</w:t>
      </w:r>
      <w:r w:rsidRPr="00794671">
        <w:rPr>
          <w:rFonts w:ascii="Aptos" w:hAnsi="Aptos"/>
          <w:bCs/>
        </w:rPr>
        <w:t xml:space="preserve"> to </w:t>
      </w:r>
      <w:r w:rsidR="00383656" w:rsidRPr="00794671">
        <w:rPr>
          <w:rFonts w:ascii="Aptos" w:hAnsi="Aptos"/>
          <w:bCs/>
        </w:rPr>
        <w:t>expand</w:t>
      </w:r>
      <w:r w:rsidRPr="00794671">
        <w:rPr>
          <w:rFonts w:ascii="Aptos" w:hAnsi="Aptos"/>
          <w:bCs/>
        </w:rPr>
        <w:t xml:space="preserve"> and grow regional aviation and </w:t>
      </w:r>
      <w:r w:rsidR="00383656">
        <w:rPr>
          <w:rFonts w:ascii="Aptos" w:hAnsi="Aptos"/>
          <w:bCs/>
        </w:rPr>
        <w:t xml:space="preserve">drive </w:t>
      </w:r>
      <w:r w:rsidR="00383656" w:rsidRPr="00794671">
        <w:rPr>
          <w:rFonts w:ascii="Aptos" w:hAnsi="Aptos"/>
          <w:bCs/>
        </w:rPr>
        <w:t>affordab</w:t>
      </w:r>
      <w:r w:rsidR="00383656">
        <w:rPr>
          <w:rFonts w:ascii="Aptos" w:hAnsi="Aptos"/>
          <w:bCs/>
        </w:rPr>
        <w:t xml:space="preserve">ility of </w:t>
      </w:r>
      <w:r w:rsidRPr="00794671">
        <w:rPr>
          <w:rFonts w:ascii="Aptos" w:hAnsi="Aptos"/>
          <w:bCs/>
        </w:rPr>
        <w:t>regional fares, including building partnerships with strategic partners to explore and achieve.</w:t>
      </w:r>
    </w:p>
    <w:p w14:paraId="242D8BCA" w14:textId="2CD41FBB" w:rsidR="00794671" w:rsidRPr="00794671" w:rsidRDefault="00726139" w:rsidP="00794671">
      <w:pPr>
        <w:pStyle w:val="ListParagraph"/>
        <w:numPr>
          <w:ilvl w:val="0"/>
          <w:numId w:val="11"/>
        </w:numPr>
        <w:rPr>
          <w:rFonts w:ascii="Aptos" w:hAnsi="Aptos"/>
          <w:bCs/>
        </w:rPr>
      </w:pPr>
      <w:r>
        <w:rPr>
          <w:rFonts w:ascii="Aptos" w:hAnsi="Aptos"/>
          <w:bCs/>
        </w:rPr>
        <w:t xml:space="preserve">Oversees </w:t>
      </w:r>
      <w:r w:rsidRPr="00794671">
        <w:rPr>
          <w:rFonts w:ascii="Aptos" w:hAnsi="Aptos"/>
          <w:bCs/>
        </w:rPr>
        <w:t>strategies</w:t>
      </w:r>
      <w:r w:rsidR="00B101A3">
        <w:rPr>
          <w:rFonts w:ascii="Aptos" w:hAnsi="Aptos"/>
          <w:bCs/>
        </w:rPr>
        <w:t xml:space="preserve"> and undertakes</w:t>
      </w:r>
      <w:r w:rsidR="00794671" w:rsidRPr="00794671">
        <w:rPr>
          <w:rFonts w:ascii="Aptos" w:hAnsi="Aptos"/>
          <w:bCs/>
        </w:rPr>
        <w:t xml:space="preserve">, research and analysis necessary to identify, develop and realise international </w:t>
      </w:r>
      <w:r w:rsidR="00383656">
        <w:rPr>
          <w:rFonts w:ascii="Aptos" w:hAnsi="Aptos"/>
          <w:bCs/>
        </w:rPr>
        <w:t xml:space="preserve">and domestic </w:t>
      </w:r>
      <w:r w:rsidR="00794671" w:rsidRPr="00794671">
        <w:rPr>
          <w:rFonts w:ascii="Aptos" w:hAnsi="Aptos"/>
          <w:bCs/>
        </w:rPr>
        <w:t xml:space="preserve">aviation </w:t>
      </w:r>
      <w:r w:rsidR="00383656">
        <w:rPr>
          <w:rFonts w:ascii="Aptos" w:hAnsi="Aptos"/>
          <w:bCs/>
        </w:rPr>
        <w:t xml:space="preserve">route </w:t>
      </w:r>
      <w:r w:rsidR="00794671" w:rsidRPr="00794671">
        <w:rPr>
          <w:rFonts w:ascii="Aptos" w:hAnsi="Aptos"/>
          <w:bCs/>
        </w:rPr>
        <w:t>development opportunities for the State.</w:t>
      </w:r>
    </w:p>
    <w:p w14:paraId="7D3B7EB9" w14:textId="7FE82B1E" w:rsidR="00383656" w:rsidRPr="00F51D90" w:rsidRDefault="00383656" w:rsidP="00F51D90">
      <w:pPr>
        <w:pStyle w:val="ListParagraph"/>
        <w:numPr>
          <w:ilvl w:val="0"/>
          <w:numId w:val="11"/>
        </w:numPr>
        <w:rPr>
          <w:rFonts w:ascii="Aptos" w:hAnsi="Aptos"/>
          <w:bCs/>
        </w:rPr>
      </w:pPr>
      <w:r w:rsidRPr="00F51D90">
        <w:rPr>
          <w:rFonts w:ascii="Aptos" w:hAnsi="Aptos"/>
          <w:bCs/>
        </w:rPr>
        <w:t>Develop high-quality, data-driven business cases, commercial proposals and incentive strategies to secure new and expanded airline services.</w:t>
      </w:r>
    </w:p>
    <w:p w14:paraId="05D56552" w14:textId="54A2ACD8" w:rsidR="00383656" w:rsidRPr="00F51D90" w:rsidRDefault="000B045B" w:rsidP="00F51D90">
      <w:pPr>
        <w:pStyle w:val="ListParagraph"/>
        <w:numPr>
          <w:ilvl w:val="0"/>
          <w:numId w:val="11"/>
        </w:numPr>
        <w:rPr>
          <w:rFonts w:ascii="Aptos" w:hAnsi="Aptos"/>
          <w:bCs/>
        </w:rPr>
      </w:pPr>
      <w:r>
        <w:rPr>
          <w:rFonts w:ascii="Aptos" w:hAnsi="Aptos"/>
          <w:bCs/>
        </w:rPr>
        <w:t>C</w:t>
      </w:r>
      <w:r w:rsidR="00383656">
        <w:rPr>
          <w:rFonts w:ascii="Aptos" w:hAnsi="Aptos"/>
          <w:bCs/>
        </w:rPr>
        <w:t>ontribute to</w:t>
      </w:r>
      <w:r w:rsidR="00383656" w:rsidRPr="00794671">
        <w:rPr>
          <w:rFonts w:ascii="Aptos" w:hAnsi="Aptos"/>
          <w:bCs/>
        </w:rPr>
        <w:t xml:space="preserve"> executive level reports, briefings, board papers and other required written documentation including preparation of high-quality business cases for presentation to </w:t>
      </w:r>
      <w:r w:rsidR="00383656" w:rsidRPr="00794671">
        <w:rPr>
          <w:rFonts w:ascii="Aptos" w:hAnsi="Aptos"/>
          <w:bCs/>
        </w:rPr>
        <w:lastRenderedPageBreak/>
        <w:t>airlines.</w:t>
      </w:r>
    </w:p>
    <w:p w14:paraId="1A2B5FDE" w14:textId="77777777" w:rsidR="00794671" w:rsidRPr="00794671" w:rsidRDefault="00794671" w:rsidP="00794671">
      <w:pPr>
        <w:pStyle w:val="ListParagraph"/>
        <w:numPr>
          <w:ilvl w:val="0"/>
          <w:numId w:val="11"/>
        </w:numPr>
        <w:rPr>
          <w:rFonts w:ascii="Aptos" w:hAnsi="Aptos"/>
          <w:bCs/>
        </w:rPr>
      </w:pPr>
      <w:r w:rsidRPr="00794671">
        <w:rPr>
          <w:rFonts w:ascii="Aptos" w:hAnsi="Aptos"/>
          <w:bCs/>
        </w:rPr>
        <w:t>Provide strategic and policy advice to senior management, the Managing Director, the Director General/CEO and the Minister, on aviation and aviation development matters.</w:t>
      </w:r>
    </w:p>
    <w:p w14:paraId="64B3B18A" w14:textId="13C9F282" w:rsidR="00794671" w:rsidRPr="00794671" w:rsidRDefault="00794671" w:rsidP="00794671">
      <w:pPr>
        <w:pStyle w:val="ListParagraph"/>
        <w:numPr>
          <w:ilvl w:val="0"/>
          <w:numId w:val="11"/>
        </w:numPr>
        <w:rPr>
          <w:rFonts w:ascii="Aptos" w:hAnsi="Aptos"/>
          <w:bCs/>
        </w:rPr>
      </w:pPr>
      <w:r w:rsidRPr="00794671">
        <w:rPr>
          <w:rFonts w:ascii="Aptos" w:hAnsi="Aptos"/>
          <w:bCs/>
        </w:rPr>
        <w:t xml:space="preserve">Establish and maintain a network of key internal and external </w:t>
      </w:r>
      <w:r w:rsidR="00F51D90" w:rsidRPr="00794671">
        <w:rPr>
          <w:rFonts w:ascii="Aptos" w:hAnsi="Aptos"/>
          <w:bCs/>
        </w:rPr>
        <w:t>stakeholders</w:t>
      </w:r>
      <w:r w:rsidRPr="00794671">
        <w:rPr>
          <w:rFonts w:ascii="Aptos" w:hAnsi="Aptos"/>
          <w:bCs/>
        </w:rPr>
        <w:t xml:space="preserve"> </w:t>
      </w:r>
      <w:r w:rsidR="00383656">
        <w:rPr>
          <w:rFonts w:ascii="Aptos" w:hAnsi="Aptos"/>
          <w:bCs/>
        </w:rPr>
        <w:t>to advance key route development initiatives and</w:t>
      </w:r>
      <w:r w:rsidRPr="00794671">
        <w:rPr>
          <w:rFonts w:ascii="Aptos" w:hAnsi="Aptos"/>
          <w:bCs/>
        </w:rPr>
        <w:t xml:space="preserve"> projects.</w:t>
      </w:r>
    </w:p>
    <w:p w14:paraId="5CAED6D8" w14:textId="77777777" w:rsidR="00794671" w:rsidRPr="00794671" w:rsidRDefault="00794671" w:rsidP="00794671">
      <w:pPr>
        <w:pStyle w:val="ListParagraph"/>
        <w:numPr>
          <w:ilvl w:val="0"/>
          <w:numId w:val="11"/>
        </w:numPr>
        <w:rPr>
          <w:rFonts w:ascii="Aptos" w:hAnsi="Aptos"/>
          <w:bCs/>
        </w:rPr>
      </w:pPr>
      <w:r w:rsidRPr="00794671">
        <w:rPr>
          <w:rFonts w:ascii="Aptos" w:hAnsi="Aptos"/>
          <w:bCs/>
        </w:rPr>
        <w:t>Represents Tourism WA on meetings, working groups, or forums including undertaking some travel duties (international or domestic) for aviation business development as required.</w:t>
      </w:r>
    </w:p>
    <w:p w14:paraId="3A7502E5" w14:textId="45841281" w:rsidR="00794671" w:rsidRPr="00794671" w:rsidRDefault="00794671" w:rsidP="00794671">
      <w:pPr>
        <w:pStyle w:val="ListParagraph"/>
        <w:numPr>
          <w:ilvl w:val="0"/>
          <w:numId w:val="11"/>
        </w:numPr>
        <w:rPr>
          <w:rFonts w:ascii="Aptos" w:hAnsi="Aptos"/>
          <w:bCs/>
        </w:rPr>
      </w:pPr>
      <w:r w:rsidRPr="00794671">
        <w:rPr>
          <w:rFonts w:ascii="Aptos" w:hAnsi="Aptos"/>
          <w:bCs/>
        </w:rPr>
        <w:t xml:space="preserve">Act as the prime liaison point </w:t>
      </w:r>
      <w:r w:rsidR="00383656">
        <w:rPr>
          <w:rFonts w:ascii="Aptos" w:hAnsi="Aptos"/>
          <w:bCs/>
        </w:rPr>
        <w:t xml:space="preserve">and subject matter expert </w:t>
      </w:r>
      <w:r w:rsidRPr="00794671">
        <w:rPr>
          <w:rFonts w:ascii="Aptos" w:hAnsi="Aptos"/>
          <w:bCs/>
        </w:rPr>
        <w:t>for specific markets or aviation targets as agreed with the Director – for both internal and external stakeholders.</w:t>
      </w:r>
    </w:p>
    <w:p w14:paraId="1BD88430" w14:textId="77777777" w:rsidR="00794671" w:rsidRPr="00794671" w:rsidRDefault="00794671" w:rsidP="00794671">
      <w:pPr>
        <w:pStyle w:val="ListParagraph"/>
        <w:numPr>
          <w:ilvl w:val="0"/>
          <w:numId w:val="11"/>
        </w:numPr>
        <w:rPr>
          <w:rFonts w:ascii="Aptos" w:hAnsi="Aptos"/>
          <w:bCs/>
        </w:rPr>
      </w:pPr>
      <w:r w:rsidRPr="00794671">
        <w:rPr>
          <w:rFonts w:ascii="Aptos" w:hAnsi="Aptos"/>
          <w:bCs/>
        </w:rPr>
        <w:t>In conjunction with the Director, be responsible for the development and contract management of relevant aviation related commercial agreements to ensure successful service delivery of key business objectives and reporting.</w:t>
      </w:r>
    </w:p>
    <w:p w14:paraId="2553990B" w14:textId="2149C72C" w:rsidR="00E87B03" w:rsidRPr="00794671" w:rsidRDefault="00794671" w:rsidP="00794671">
      <w:pPr>
        <w:pStyle w:val="ListParagraph"/>
        <w:numPr>
          <w:ilvl w:val="0"/>
          <w:numId w:val="11"/>
        </w:numPr>
        <w:rPr>
          <w:rFonts w:ascii="Aptos" w:hAnsi="Aptos"/>
          <w:bCs/>
        </w:rPr>
      </w:pPr>
      <w:r w:rsidRPr="00794671">
        <w:rPr>
          <w:rFonts w:ascii="Aptos" w:hAnsi="Aptos"/>
          <w:bCs/>
        </w:rPr>
        <w:t>Provide support to the Director and team, as required.</w:t>
      </w:r>
    </w:p>
    <w:p w14:paraId="1322FAFD" w14:textId="58867176" w:rsidR="00BD5F8D" w:rsidRPr="00F51D90" w:rsidRDefault="00BD5F8D" w:rsidP="00BD5F8D">
      <w:pPr>
        <w:pStyle w:val="ListParagraph"/>
        <w:numPr>
          <w:ilvl w:val="0"/>
          <w:numId w:val="11"/>
        </w:numPr>
        <w:rPr>
          <w:rFonts w:ascii="Aptos" w:hAnsi="Aptos"/>
          <w:bCs/>
        </w:rPr>
      </w:pPr>
      <w:r w:rsidRPr="00F51D90">
        <w:rPr>
          <w:rFonts w:ascii="Aptos" w:hAnsi="Aptos"/>
          <w:bCs/>
        </w:rPr>
        <w:t xml:space="preserve">Adheres to </w:t>
      </w:r>
      <w:r w:rsidR="00BE4F9B" w:rsidRPr="00F51D90">
        <w:rPr>
          <w:rFonts w:ascii="Aptos" w:hAnsi="Aptos"/>
          <w:bCs/>
        </w:rPr>
        <w:t>Work Health and</w:t>
      </w:r>
      <w:r w:rsidRPr="00F51D90">
        <w:rPr>
          <w:rFonts w:ascii="Aptos" w:hAnsi="Aptos"/>
          <w:bCs/>
        </w:rPr>
        <w:t xml:space="preserve"> Safety, Equal Opportunity and other legislative requirements in accordance with the parameters of the position. </w:t>
      </w:r>
    </w:p>
    <w:p w14:paraId="40037408" w14:textId="077CC461" w:rsidR="00BD5F8D" w:rsidRDefault="00BD5F8D" w:rsidP="00BD5F8D">
      <w:pPr>
        <w:pStyle w:val="ListParagraph"/>
        <w:numPr>
          <w:ilvl w:val="0"/>
          <w:numId w:val="11"/>
        </w:numPr>
        <w:rPr>
          <w:rFonts w:ascii="Aptos" w:hAnsi="Aptos"/>
          <w:bCs/>
          <w:lang w:val="en-AU"/>
        </w:rPr>
      </w:pPr>
      <w:r w:rsidRPr="00F51D90">
        <w:rPr>
          <w:rFonts w:ascii="Aptos" w:hAnsi="Aptos"/>
          <w:bCs/>
        </w:rPr>
        <w:t>Demonstrate the Expected Behaviours of the leadership context</w:t>
      </w:r>
      <w:r w:rsidRPr="00BD5F8D">
        <w:rPr>
          <w:rFonts w:ascii="Aptos" w:hAnsi="Aptos"/>
          <w:bCs/>
          <w:lang w:val="en-AU"/>
        </w:rPr>
        <w:t xml:space="preserve"> for this role listed below</w:t>
      </w:r>
      <w:r w:rsidR="00726139">
        <w:rPr>
          <w:rFonts w:ascii="Aptos" w:hAnsi="Aptos"/>
          <w:bCs/>
          <w:lang w:val="en-AU"/>
        </w:rPr>
        <w:t>.</w:t>
      </w:r>
    </w:p>
    <w:p w14:paraId="5F87329E" w14:textId="66D668B4" w:rsidR="00126C8B" w:rsidRPr="00E87B03" w:rsidRDefault="00BD5F8D" w:rsidP="00126C8B">
      <w:pPr>
        <w:pStyle w:val="ListParagraph"/>
        <w:numPr>
          <w:ilvl w:val="0"/>
          <w:numId w:val="11"/>
        </w:numPr>
        <w:rPr>
          <w:rFonts w:ascii="Aptos" w:hAnsi="Aptos"/>
          <w:bCs/>
          <w:lang w:val="en-AU"/>
        </w:rPr>
      </w:pPr>
      <w:r w:rsidRPr="00BD5F8D">
        <w:rPr>
          <w:rFonts w:ascii="Aptos" w:hAnsi="Aptos"/>
          <w:bCs/>
          <w:lang w:val="en-AU"/>
        </w:rPr>
        <w:t xml:space="preserve">Perform any other duties as assigned or necessary to support the objectives of CITS. </w:t>
      </w:r>
    </w:p>
    <w:p w14:paraId="60ADBDD3" w14:textId="77777777" w:rsidR="00974C35" w:rsidRPr="000573D3" w:rsidRDefault="00974C35" w:rsidP="000573D3">
      <w:pPr>
        <w:rPr>
          <w:rFonts w:ascii="Aptos" w:hAnsi="Aptos" w:cs="Noto Sans"/>
          <w:sz w:val="20"/>
          <w:szCs w:val="20"/>
        </w:rPr>
      </w:pPr>
    </w:p>
    <w:p w14:paraId="04582D1C" w14:textId="77777777" w:rsidR="00974C35" w:rsidRPr="00EB1ECB" w:rsidRDefault="004D305B" w:rsidP="00974C35">
      <w:pPr>
        <w:tabs>
          <w:tab w:val="left" w:pos="666"/>
        </w:tabs>
        <w:spacing w:line="360" w:lineRule="auto"/>
        <w:rPr>
          <w:rFonts w:ascii="Aptos" w:hAnsi="Aptos" w:cs="Noto Sans"/>
          <w:b/>
          <w:bCs/>
          <w:color w:val="0D8280"/>
          <w:sz w:val="28"/>
          <w:szCs w:val="28"/>
        </w:rPr>
      </w:pPr>
      <w:r w:rsidRPr="00EB1ECB">
        <w:rPr>
          <w:rFonts w:ascii="Aptos" w:hAnsi="Aptos" w:cs="Noto Sans"/>
          <w:b/>
          <w:bCs/>
          <w:color w:val="0D8280"/>
          <w:sz w:val="28"/>
          <w:szCs w:val="28"/>
        </w:rPr>
        <w:t>Selection c</w:t>
      </w:r>
      <w:r w:rsidR="004070EA" w:rsidRPr="00EB1ECB">
        <w:rPr>
          <w:rFonts w:ascii="Aptos" w:hAnsi="Aptos" w:cs="Noto Sans"/>
          <w:b/>
          <w:bCs/>
          <w:color w:val="0D8280"/>
          <w:sz w:val="28"/>
          <w:szCs w:val="28"/>
        </w:rPr>
        <w:t>riteria</w:t>
      </w:r>
    </w:p>
    <w:p w14:paraId="45C73C66" w14:textId="77777777" w:rsidR="00765690" w:rsidRPr="00E87B03" w:rsidRDefault="00765690" w:rsidP="00765690">
      <w:pPr>
        <w:rPr>
          <w:rFonts w:ascii="Aptos" w:hAnsi="Aptos" w:cs="Noto Sans"/>
        </w:rPr>
      </w:pPr>
      <w:r w:rsidRPr="00E87B03">
        <w:rPr>
          <w:rFonts w:ascii="Aptos" w:hAnsi="Aptos" w:cs="Noto Sans"/>
        </w:rPr>
        <w:t>This section outlines the necessary minimum requirements, in relation to the knowledge, skills, experience and qualifications required to perform the duties of the position. These criteria can be assessed against any stage of the recruitment process. Applicants should demonstrate their capacity to meet the following criteria which should be read in conjunction with the specific responsibilities of this role.</w:t>
      </w:r>
    </w:p>
    <w:p w14:paraId="0764FBDC" w14:textId="77777777" w:rsidR="00765690" w:rsidRPr="00EB1ECB" w:rsidRDefault="00765690" w:rsidP="00765690">
      <w:pPr>
        <w:pStyle w:val="Heading2"/>
        <w:rPr>
          <w:rFonts w:ascii="Aptos" w:hAnsi="Aptos" w:cs="Noto Sans"/>
          <w:b/>
          <w:bCs/>
          <w:color w:val="0D8280"/>
          <w:sz w:val="24"/>
          <w:szCs w:val="24"/>
        </w:rPr>
      </w:pPr>
      <w:r w:rsidRPr="00EB1ECB">
        <w:rPr>
          <w:rFonts w:ascii="Aptos" w:hAnsi="Aptos" w:cs="Noto Sans"/>
          <w:b/>
          <w:bCs/>
          <w:color w:val="0D8280"/>
          <w:sz w:val="24"/>
          <w:szCs w:val="24"/>
        </w:rPr>
        <w:t>Essential</w:t>
      </w:r>
    </w:p>
    <w:p w14:paraId="7BDAAD0F" w14:textId="3D101026" w:rsidR="00794671" w:rsidRPr="00794671" w:rsidRDefault="00794671" w:rsidP="00794671">
      <w:pPr>
        <w:pStyle w:val="ListParagraph"/>
        <w:numPr>
          <w:ilvl w:val="0"/>
          <w:numId w:val="9"/>
        </w:numPr>
        <w:spacing w:before="120"/>
        <w:rPr>
          <w:rFonts w:ascii="Aptos" w:hAnsi="Aptos"/>
          <w:bCs/>
        </w:rPr>
      </w:pPr>
      <w:r w:rsidRPr="00794671">
        <w:rPr>
          <w:rFonts w:ascii="Aptos" w:hAnsi="Aptos"/>
          <w:bCs/>
        </w:rPr>
        <w:t>Considerable experience in the development and delivery of high-level business development strategies and the ability to identify new opportunities</w:t>
      </w:r>
      <w:r w:rsidR="00FC6581">
        <w:rPr>
          <w:rFonts w:ascii="Aptos" w:hAnsi="Aptos"/>
          <w:bCs/>
        </w:rPr>
        <w:t xml:space="preserve"> </w:t>
      </w:r>
      <w:r w:rsidR="00381571">
        <w:rPr>
          <w:rFonts w:ascii="Aptos" w:hAnsi="Aptos"/>
          <w:bCs/>
        </w:rPr>
        <w:t>to</w:t>
      </w:r>
      <w:r w:rsidR="00FC6581">
        <w:rPr>
          <w:rFonts w:ascii="Aptos" w:hAnsi="Aptos"/>
          <w:bCs/>
        </w:rPr>
        <w:t xml:space="preserve"> meet</w:t>
      </w:r>
      <w:r w:rsidR="00E13730">
        <w:rPr>
          <w:rFonts w:ascii="Aptos" w:hAnsi="Aptos"/>
          <w:bCs/>
        </w:rPr>
        <w:t xml:space="preserve"> targets or business outcomes</w:t>
      </w:r>
      <w:r w:rsidRPr="00794671">
        <w:rPr>
          <w:rFonts w:ascii="Aptos" w:hAnsi="Aptos"/>
          <w:bCs/>
        </w:rPr>
        <w:t>.</w:t>
      </w:r>
    </w:p>
    <w:p w14:paraId="46FE81D3" w14:textId="2C48611D" w:rsidR="00154ED4" w:rsidRDefault="00794671" w:rsidP="00794671">
      <w:pPr>
        <w:pStyle w:val="ListParagraph"/>
        <w:numPr>
          <w:ilvl w:val="0"/>
          <w:numId w:val="9"/>
        </w:numPr>
        <w:spacing w:before="120"/>
        <w:rPr>
          <w:rFonts w:ascii="Aptos" w:hAnsi="Aptos"/>
          <w:bCs/>
        </w:rPr>
      </w:pPr>
      <w:r w:rsidRPr="00794671">
        <w:rPr>
          <w:rFonts w:ascii="Aptos" w:hAnsi="Aptos"/>
          <w:bCs/>
        </w:rPr>
        <w:t>Considerable knowledge of the aviation industry in Australia and overseas.</w:t>
      </w:r>
    </w:p>
    <w:p w14:paraId="28F7AFBC" w14:textId="084D7E8D" w:rsidR="006F321F" w:rsidRPr="005475C7" w:rsidRDefault="006F321F" w:rsidP="005475C7">
      <w:pPr>
        <w:pStyle w:val="ListParagraph"/>
        <w:numPr>
          <w:ilvl w:val="0"/>
          <w:numId w:val="9"/>
        </w:numPr>
        <w:spacing w:before="120"/>
        <w:rPr>
          <w:rFonts w:ascii="Aptos" w:hAnsi="Aptos"/>
          <w:bCs/>
        </w:rPr>
      </w:pPr>
      <w:r w:rsidRPr="005475C7">
        <w:rPr>
          <w:rFonts w:ascii="Aptos" w:hAnsi="Aptos"/>
          <w:bCs/>
        </w:rPr>
        <w:t xml:space="preserve">Demonstrated ability to build and maintain effective stakeholder </w:t>
      </w:r>
      <w:r w:rsidR="005475C7" w:rsidRPr="005475C7">
        <w:rPr>
          <w:rFonts w:ascii="Aptos" w:hAnsi="Aptos"/>
          <w:bCs/>
        </w:rPr>
        <w:t>relationships, to develop</w:t>
      </w:r>
      <w:r w:rsidR="000701B0" w:rsidRPr="005475C7">
        <w:rPr>
          <w:rFonts w:ascii="Aptos" w:hAnsi="Aptos"/>
          <w:bCs/>
        </w:rPr>
        <w:t xml:space="preserve"> commercial proposals, </w:t>
      </w:r>
      <w:r w:rsidRPr="005475C7">
        <w:rPr>
          <w:rFonts w:ascii="Aptos" w:hAnsi="Aptos"/>
          <w:bCs/>
        </w:rPr>
        <w:t>negotiate outcomes and support the delivery of strategic programs and initiatives across diverse markets</w:t>
      </w:r>
      <w:r w:rsidR="00220156" w:rsidRPr="005475C7">
        <w:rPr>
          <w:rFonts w:ascii="Aptos" w:hAnsi="Aptos"/>
          <w:bCs/>
        </w:rPr>
        <w:t>.</w:t>
      </w:r>
    </w:p>
    <w:p w14:paraId="5B859AB4" w14:textId="77777777" w:rsidR="00E3418E" w:rsidRPr="005475C7" w:rsidRDefault="00E3418E" w:rsidP="005475C7">
      <w:pPr>
        <w:pStyle w:val="ListParagraph"/>
        <w:numPr>
          <w:ilvl w:val="0"/>
          <w:numId w:val="9"/>
        </w:numPr>
        <w:spacing w:before="120"/>
        <w:rPr>
          <w:rFonts w:ascii="Aptos" w:hAnsi="Aptos"/>
          <w:bCs/>
        </w:rPr>
      </w:pPr>
      <w:r w:rsidRPr="005475C7">
        <w:rPr>
          <w:rFonts w:ascii="Aptos" w:hAnsi="Aptos"/>
          <w:bCs/>
        </w:rPr>
        <w:t>Well-developed conceptual, analytical and evaluation skills including the ability to provide high-level innovative solutions to complex problems.</w:t>
      </w:r>
    </w:p>
    <w:p w14:paraId="20F1903C" w14:textId="71FB94BA" w:rsidR="00E3418E" w:rsidRPr="005475C7" w:rsidRDefault="00E3418E" w:rsidP="005475C7">
      <w:pPr>
        <w:pStyle w:val="ListParagraph"/>
        <w:numPr>
          <w:ilvl w:val="0"/>
          <w:numId w:val="9"/>
        </w:numPr>
        <w:spacing w:before="120"/>
        <w:rPr>
          <w:rFonts w:ascii="Aptos" w:hAnsi="Aptos"/>
          <w:bCs/>
        </w:rPr>
      </w:pPr>
      <w:r w:rsidRPr="005475C7">
        <w:rPr>
          <w:rFonts w:ascii="Aptos" w:hAnsi="Aptos"/>
          <w:bCs/>
        </w:rPr>
        <w:t>Demonstrated highly developed verbal and written communication skills, with the ability to present complex information clearly, concisely, and persuasively to a wide range of audiences</w:t>
      </w:r>
    </w:p>
    <w:p w14:paraId="74084CE3" w14:textId="77777777" w:rsidR="00154ED4" w:rsidRPr="00EB1ECB" w:rsidRDefault="00154ED4" w:rsidP="00154ED4">
      <w:pPr>
        <w:pStyle w:val="Heading2"/>
        <w:rPr>
          <w:rFonts w:ascii="Aptos" w:hAnsi="Aptos" w:cs="Noto Sans"/>
          <w:b/>
          <w:bCs/>
          <w:color w:val="0D8280"/>
          <w:sz w:val="24"/>
          <w:szCs w:val="24"/>
        </w:rPr>
      </w:pPr>
      <w:r w:rsidRPr="00EB1ECB">
        <w:rPr>
          <w:rFonts w:ascii="Aptos" w:hAnsi="Aptos" w:cs="Noto Sans"/>
          <w:b/>
          <w:bCs/>
          <w:color w:val="0D8280"/>
          <w:sz w:val="24"/>
          <w:szCs w:val="24"/>
        </w:rPr>
        <w:t>Desirable</w:t>
      </w:r>
    </w:p>
    <w:p w14:paraId="7D7A8577" w14:textId="69CC9575" w:rsidR="00581F9A" w:rsidRDefault="00794671" w:rsidP="00200561">
      <w:pPr>
        <w:pStyle w:val="ListParagraph"/>
        <w:widowControl/>
        <w:numPr>
          <w:ilvl w:val="0"/>
          <w:numId w:val="10"/>
        </w:numPr>
        <w:autoSpaceDE/>
        <w:autoSpaceDN/>
        <w:spacing w:before="120"/>
        <w:rPr>
          <w:rFonts w:ascii="Aptos" w:hAnsi="Aptos" w:cs="Noto Sans"/>
          <w:bCs/>
        </w:rPr>
      </w:pPr>
      <w:r w:rsidRPr="00794671">
        <w:rPr>
          <w:rFonts w:ascii="Aptos" w:hAnsi="Aptos" w:cs="Noto Sans"/>
          <w:bCs/>
        </w:rPr>
        <w:t xml:space="preserve">Existing </w:t>
      </w:r>
      <w:r w:rsidR="00375F07">
        <w:rPr>
          <w:rFonts w:ascii="Aptos" w:hAnsi="Aptos" w:cs="Noto Sans"/>
          <w:bCs/>
        </w:rPr>
        <w:t xml:space="preserve">experience within the aviation industry </w:t>
      </w:r>
      <w:r w:rsidR="007E0B6B">
        <w:rPr>
          <w:rFonts w:ascii="Aptos" w:hAnsi="Aptos" w:cs="Noto Sans"/>
          <w:bCs/>
        </w:rPr>
        <w:t xml:space="preserve">with </w:t>
      </w:r>
      <w:r w:rsidR="00200561">
        <w:rPr>
          <w:rFonts w:ascii="Aptos" w:hAnsi="Aptos" w:cs="Noto Sans"/>
          <w:bCs/>
        </w:rPr>
        <w:t xml:space="preserve">an established network or </w:t>
      </w:r>
      <w:r w:rsidRPr="00794671">
        <w:rPr>
          <w:rFonts w:ascii="Aptos" w:hAnsi="Aptos" w:cs="Noto Sans"/>
          <w:bCs/>
        </w:rPr>
        <w:t>a proven ability to develop networks quickly and effectively.</w:t>
      </w:r>
    </w:p>
    <w:p w14:paraId="15BD2D7F" w14:textId="0CD05544" w:rsidR="00CD1D49" w:rsidRPr="00794671" w:rsidRDefault="00D22D84" w:rsidP="005475C7">
      <w:pPr>
        <w:pStyle w:val="ListParagraph"/>
        <w:widowControl/>
        <w:numPr>
          <w:ilvl w:val="0"/>
          <w:numId w:val="10"/>
        </w:numPr>
        <w:autoSpaceDE/>
        <w:autoSpaceDN/>
        <w:spacing w:before="120"/>
        <w:rPr>
          <w:rFonts w:ascii="Aptos" w:hAnsi="Aptos" w:cs="Noto Sans"/>
          <w:bCs/>
        </w:rPr>
      </w:pPr>
      <w:r w:rsidRPr="005475C7">
        <w:rPr>
          <w:rFonts w:ascii="Aptos" w:hAnsi="Aptos" w:cs="Noto Sans"/>
          <w:bCs/>
        </w:rPr>
        <w:t>Experience working in an international environment,</w:t>
      </w:r>
      <w:r w:rsidR="00FC20D8" w:rsidRPr="005475C7">
        <w:rPr>
          <w:rFonts w:ascii="Aptos" w:hAnsi="Aptos" w:cs="Noto Sans"/>
          <w:bCs/>
        </w:rPr>
        <w:t xml:space="preserve"> delivering on strategic and commercial outcomes. </w:t>
      </w:r>
    </w:p>
    <w:p w14:paraId="605F20BD" w14:textId="77777777" w:rsidR="00A80323" w:rsidRPr="00C6190A" w:rsidRDefault="00A80323" w:rsidP="00603B6A">
      <w:pPr>
        <w:pStyle w:val="BodyText"/>
        <w:spacing w:before="1"/>
        <w:rPr>
          <w:rFonts w:ascii="Aptos" w:hAnsi="Aptos" w:cs="Noto Sans"/>
          <w:b/>
        </w:rPr>
      </w:pPr>
    </w:p>
    <w:p w14:paraId="3C77CBE6" w14:textId="77777777" w:rsidR="00A80323" w:rsidRPr="00C4096C" w:rsidRDefault="00154226" w:rsidP="009217D7">
      <w:pPr>
        <w:spacing w:before="226"/>
        <w:rPr>
          <w:rFonts w:ascii="Aptos" w:hAnsi="Aptos" w:cs="Noto Sans"/>
          <w:b/>
          <w:bCs/>
          <w:i/>
        </w:rPr>
      </w:pPr>
      <w:r w:rsidRPr="00C4096C">
        <w:rPr>
          <w:rFonts w:ascii="Aptos" w:hAnsi="Aptos" w:cs="Noto Sans"/>
          <w:b/>
          <w:bCs/>
          <w:i/>
          <w:spacing w:val="-2"/>
        </w:rPr>
        <w:br/>
      </w:r>
    </w:p>
    <w:p w14:paraId="632B4E3F" w14:textId="29DB8DA9" w:rsidR="00D542C9" w:rsidRPr="001E0671" w:rsidRDefault="00D542C9" w:rsidP="001E0671">
      <w:pPr>
        <w:widowControl/>
        <w:autoSpaceDE/>
        <w:autoSpaceDN/>
        <w:spacing w:after="160" w:line="259" w:lineRule="auto"/>
        <w:rPr>
          <w:rFonts w:ascii="Aptos" w:hAnsi="Aptos"/>
        </w:rPr>
      </w:pPr>
    </w:p>
    <w:p w14:paraId="0F65B87B" w14:textId="77777777" w:rsidR="00A80323" w:rsidRPr="00EB1ECB" w:rsidRDefault="00B05ACC" w:rsidP="00EB2AD3">
      <w:pPr>
        <w:pStyle w:val="Heading1"/>
        <w:tabs>
          <w:tab w:val="left" w:pos="666"/>
        </w:tabs>
        <w:spacing w:before="0"/>
        <w:rPr>
          <w:rFonts w:ascii="Aptos" w:hAnsi="Aptos" w:cs="Noto Sans"/>
          <w:b/>
          <w:bCs/>
          <w:color w:val="0D8280"/>
          <w:spacing w:val="-2"/>
          <w:sz w:val="28"/>
          <w:szCs w:val="28"/>
        </w:rPr>
      </w:pPr>
      <w:r w:rsidRPr="00EB1ECB">
        <w:rPr>
          <w:rFonts w:ascii="Aptos" w:hAnsi="Aptos" w:cs="Noto Sans"/>
          <w:b/>
          <w:bCs/>
          <w:color w:val="0D8280"/>
          <w:spacing w:val="-2"/>
          <w:sz w:val="28"/>
          <w:szCs w:val="28"/>
        </w:rPr>
        <w:t xml:space="preserve">Leadership </w:t>
      </w:r>
      <w:r w:rsidR="00A61466" w:rsidRPr="00EB1ECB">
        <w:rPr>
          <w:rFonts w:ascii="Aptos" w:hAnsi="Aptos" w:cs="Noto Sans"/>
          <w:b/>
          <w:bCs/>
          <w:color w:val="0D8280"/>
          <w:spacing w:val="-2"/>
          <w:sz w:val="28"/>
          <w:szCs w:val="28"/>
        </w:rPr>
        <w:t>e</w:t>
      </w:r>
      <w:r w:rsidR="00A80323" w:rsidRPr="00EB1ECB">
        <w:rPr>
          <w:rFonts w:ascii="Aptos" w:hAnsi="Aptos" w:cs="Noto Sans"/>
          <w:b/>
          <w:bCs/>
          <w:color w:val="0D8280"/>
          <w:spacing w:val="-2"/>
          <w:sz w:val="28"/>
          <w:szCs w:val="28"/>
        </w:rPr>
        <w:t>xpectations</w:t>
      </w:r>
    </w:p>
    <w:p w14:paraId="4C63083F" w14:textId="77777777" w:rsidR="00856826" w:rsidRPr="00776C47" w:rsidRDefault="00856826" w:rsidP="00856826">
      <w:pPr>
        <w:rPr>
          <w:rFonts w:ascii="Aptos" w:hAnsi="Aptos"/>
        </w:rPr>
      </w:pPr>
      <w:r w:rsidRPr="00776C47">
        <w:rPr>
          <w:rFonts w:ascii="Aptos" w:hAnsi="Aptos" w:cs="Noto Sans"/>
        </w:rPr>
        <w:t xml:space="preserve">We believe all our people are leaders irrespective of their role. We consider this as critical to our success and, to support this, we have adopted </w:t>
      </w:r>
      <w:hyperlink r:id="rId12" w:history="1">
        <w:r w:rsidRPr="00776C47">
          <w:rPr>
            <w:rFonts w:ascii="Aptos" w:hAnsi="Aptos" w:cs="Noto Sans"/>
          </w:rPr>
          <w:t>Leadership Expectations</w:t>
        </w:r>
      </w:hyperlink>
      <w:r w:rsidRPr="00776C47">
        <w:rPr>
          <w:rFonts w:ascii="Aptos" w:hAnsi="Aptos" w:cs="Noto Sans"/>
        </w:rPr>
        <w:t xml:space="preserve"> which provides a common understanding of the mindsets and expected behaviours required of all our employees and the public sector</w:t>
      </w:r>
      <w:r w:rsidRPr="00776C47">
        <w:rPr>
          <w:rFonts w:ascii="Aptos" w:hAnsi="Aptos"/>
        </w:rPr>
        <w:t xml:space="preserve">. </w:t>
      </w:r>
    </w:p>
    <w:p w14:paraId="0E403042" w14:textId="77777777" w:rsidR="00856826" w:rsidRPr="00C6190A" w:rsidRDefault="00856826" w:rsidP="00856826">
      <w:pPr>
        <w:rPr>
          <w:rFonts w:ascii="Aptos" w:hAnsi="Aptos"/>
        </w:rPr>
      </w:pPr>
    </w:p>
    <w:p w14:paraId="4F87FF82" w14:textId="31C259B1" w:rsidR="007F1B38" w:rsidRPr="007D5844" w:rsidRDefault="007F1B38" w:rsidP="00856826">
      <w:pPr>
        <w:rPr>
          <w:rFonts w:ascii="Aptos" w:hAnsi="Aptos" w:cs="Noto Sans"/>
        </w:rPr>
      </w:pPr>
      <w:r w:rsidRPr="007D5844">
        <w:rPr>
          <w:rFonts w:ascii="Aptos" w:hAnsi="Aptos" w:cs="Noto Sans"/>
        </w:rPr>
        <w:t xml:space="preserve">This role falls under the </w:t>
      </w:r>
      <w:sdt>
        <w:sdtPr>
          <w:rPr>
            <w:rFonts w:ascii="Aptos" w:hAnsi="Aptos" w:cs="Noto Sans"/>
          </w:rPr>
          <w:alias w:val="Leadership expectations"/>
          <w:tag w:val="Leadership_x0020_expectations"/>
          <w:id w:val="1946497447"/>
          <w:placeholder>
            <w:docPart w:val="2A34F2D57D544D839BFD693213E7251C"/>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Leadership_x0020_expectations[1]" w:storeItemID="{AF23E605-2900-4A7A-A6FA-7F562C20B71C}"/>
          <w:dropDownList w:lastValue="personal leadership">
            <w:listItem w:value="[Leadership expectations]"/>
          </w:dropDownList>
        </w:sdtPr>
        <w:sdtContent>
          <w:r w:rsidR="00794671">
            <w:rPr>
              <w:rFonts w:ascii="Aptos" w:hAnsi="Aptos" w:cs="Noto Sans"/>
            </w:rPr>
            <w:t>personal leadership</w:t>
          </w:r>
        </w:sdtContent>
      </w:sdt>
      <w:r w:rsidR="008774EB">
        <w:rPr>
          <w:rFonts w:ascii="Aptos" w:hAnsi="Aptos" w:cs="Noto Sans"/>
          <w:b/>
          <w:bCs/>
          <w:color w:val="055780"/>
        </w:rPr>
        <w:t xml:space="preserve"> </w:t>
      </w:r>
      <w:r w:rsidRPr="007D5844">
        <w:rPr>
          <w:rFonts w:ascii="Aptos" w:hAnsi="Aptos" w:cs="Noto Sans"/>
        </w:rPr>
        <w:t>context</w:t>
      </w:r>
    </w:p>
    <w:p w14:paraId="2F620C86" w14:textId="77777777" w:rsidR="009008CF" w:rsidRPr="00C6190A" w:rsidRDefault="009008CF" w:rsidP="004D10F0">
      <w:pPr>
        <w:pStyle w:val="BodyText"/>
        <w:ind w:right="153"/>
        <w:jc w:val="both"/>
        <w:rPr>
          <w:rFonts w:ascii="Aptos" w:hAnsi="Aptos" w:cs="Noto Sans"/>
        </w:rPr>
      </w:pPr>
    </w:p>
    <w:tbl>
      <w:tblPr>
        <w:tblStyle w:val="TableGrid"/>
        <w:tblW w:w="0" w:type="auto"/>
        <w:tblLook w:val="04A0" w:firstRow="1" w:lastRow="0" w:firstColumn="1" w:lastColumn="0" w:noHBand="0" w:noVBand="1"/>
      </w:tblPr>
      <w:tblGrid>
        <w:gridCol w:w="2263"/>
        <w:gridCol w:w="6753"/>
      </w:tblGrid>
      <w:tr w:rsidR="009008CF" w:rsidRPr="007D5844" w14:paraId="1348E34A" w14:textId="77777777" w:rsidTr="00D542C9">
        <w:trPr>
          <w:tblHeader/>
        </w:trPr>
        <w:tc>
          <w:tcPr>
            <w:tcW w:w="2263" w:type="dxa"/>
            <w:shd w:val="clear" w:color="auto" w:fill="F2F2F2" w:themeFill="background1" w:themeFillShade="F2"/>
          </w:tcPr>
          <w:p w14:paraId="5F87328A" w14:textId="77777777" w:rsidR="009008CF" w:rsidRPr="007D5844" w:rsidRDefault="009008CF" w:rsidP="00D4660D">
            <w:pPr>
              <w:spacing w:before="60" w:after="60"/>
              <w:rPr>
                <w:rFonts w:ascii="Aptos" w:hAnsi="Aptos" w:cs="Noto Sans"/>
                <w:b/>
                <w:bCs/>
              </w:rPr>
            </w:pPr>
            <w:r w:rsidRPr="007D5844">
              <w:rPr>
                <w:rFonts w:ascii="Aptos" w:hAnsi="Aptos" w:cs="Noto Sans"/>
                <w:b/>
                <w:bCs/>
              </w:rPr>
              <w:t>Expected behaviour</w:t>
            </w:r>
          </w:p>
        </w:tc>
        <w:tc>
          <w:tcPr>
            <w:tcW w:w="6753" w:type="dxa"/>
            <w:shd w:val="clear" w:color="auto" w:fill="F2F2F2" w:themeFill="background1" w:themeFillShade="F2"/>
          </w:tcPr>
          <w:p w14:paraId="60AACB5F" w14:textId="77777777" w:rsidR="009008CF" w:rsidRPr="007D5844" w:rsidRDefault="009008CF" w:rsidP="00D4660D">
            <w:pPr>
              <w:spacing w:before="60" w:after="60"/>
              <w:rPr>
                <w:rFonts w:ascii="Aptos" w:hAnsi="Aptos" w:cs="Noto Sans"/>
                <w:b/>
                <w:bCs/>
              </w:rPr>
            </w:pPr>
            <w:r w:rsidRPr="007D5844">
              <w:rPr>
                <w:rFonts w:ascii="Aptos" w:hAnsi="Aptos" w:cs="Noto Sans"/>
                <w:b/>
                <w:bCs/>
              </w:rPr>
              <w:t>Behaviour descriptors</w:t>
            </w:r>
          </w:p>
        </w:tc>
      </w:tr>
      <w:tr w:rsidR="009008CF" w:rsidRPr="007D5844" w14:paraId="13E7FC27" w14:textId="77777777" w:rsidTr="009008CF">
        <w:tc>
          <w:tcPr>
            <w:tcW w:w="2263" w:type="dxa"/>
          </w:tcPr>
          <w:p w14:paraId="6E44574F" w14:textId="77777777" w:rsidR="009008CF" w:rsidRPr="007D5844" w:rsidRDefault="009008CF" w:rsidP="00D4660D">
            <w:pPr>
              <w:spacing w:before="60" w:after="60"/>
              <w:rPr>
                <w:rFonts w:ascii="Aptos" w:hAnsi="Aptos" w:cs="Noto Sans"/>
              </w:rPr>
            </w:pPr>
            <w:r w:rsidRPr="007D5844">
              <w:rPr>
                <w:rFonts w:ascii="Aptos" w:hAnsi="Aptos" w:cs="Noto Sans"/>
              </w:rPr>
              <w:t>Lead collectively</w:t>
            </w:r>
          </w:p>
        </w:tc>
        <w:tc>
          <w:tcPr>
            <w:tcW w:w="6753" w:type="dxa"/>
          </w:tcPr>
          <w:p w14:paraId="4ED67233" w14:textId="77777777" w:rsidR="009008CF" w:rsidRPr="007D5844" w:rsidRDefault="005F5416" w:rsidP="005F5416">
            <w:pPr>
              <w:spacing w:before="60" w:after="60"/>
              <w:ind w:left="34" w:right="357"/>
              <w:rPr>
                <w:rFonts w:ascii="Aptos" w:hAnsi="Aptos" w:cs="Noto Sans"/>
              </w:rPr>
            </w:pPr>
            <w:r w:rsidRPr="007D5844">
              <w:rPr>
                <w:rFonts w:ascii="Aptos" w:hAnsi="Aptos" w:cs="Noto Sans"/>
                <w:lang w:val="en-AU"/>
              </w:rPr>
              <w:t>Seek and build key relationships, work together and focus on the greater good.</w:t>
            </w:r>
          </w:p>
        </w:tc>
      </w:tr>
      <w:tr w:rsidR="009008CF" w:rsidRPr="007D5844" w14:paraId="3B6AEAF8" w14:textId="77777777" w:rsidTr="009008CF">
        <w:tc>
          <w:tcPr>
            <w:tcW w:w="2263" w:type="dxa"/>
          </w:tcPr>
          <w:p w14:paraId="45C10DAE" w14:textId="77777777" w:rsidR="009008CF" w:rsidRPr="007D5844" w:rsidRDefault="009008CF" w:rsidP="00D4660D">
            <w:pPr>
              <w:spacing w:before="60" w:after="60"/>
              <w:rPr>
                <w:rFonts w:ascii="Aptos" w:hAnsi="Aptos" w:cs="Noto Sans"/>
              </w:rPr>
            </w:pPr>
            <w:r w:rsidRPr="007D5844">
              <w:rPr>
                <w:rFonts w:ascii="Aptos" w:hAnsi="Aptos" w:cs="Noto Sans"/>
              </w:rPr>
              <w:t>Think through complexity</w:t>
            </w:r>
          </w:p>
        </w:tc>
        <w:tc>
          <w:tcPr>
            <w:tcW w:w="6753" w:type="dxa"/>
          </w:tcPr>
          <w:p w14:paraId="1A3697D1" w14:textId="77777777" w:rsidR="009008CF" w:rsidRPr="007D5844" w:rsidRDefault="00DA3F85" w:rsidP="00DA3F85">
            <w:pPr>
              <w:spacing w:before="60" w:after="60"/>
              <w:ind w:left="34" w:right="357"/>
              <w:rPr>
                <w:rFonts w:ascii="Aptos" w:hAnsi="Aptos" w:cs="Noto Sans"/>
              </w:rPr>
            </w:pPr>
            <w:r w:rsidRPr="007D5844">
              <w:rPr>
                <w:rFonts w:ascii="Aptos" w:hAnsi="Aptos" w:cs="Noto Sans"/>
                <w:lang w:val="en-AU"/>
              </w:rPr>
              <w:t>Think critically, work with ambiguity and uncertainty, assess solutions and impacts, and take calculated risks.</w:t>
            </w:r>
          </w:p>
        </w:tc>
      </w:tr>
      <w:tr w:rsidR="009008CF" w:rsidRPr="007D5844" w14:paraId="18814234" w14:textId="77777777" w:rsidTr="009008CF">
        <w:tc>
          <w:tcPr>
            <w:tcW w:w="2263" w:type="dxa"/>
          </w:tcPr>
          <w:p w14:paraId="0FC4EEDC" w14:textId="77777777" w:rsidR="009008CF" w:rsidRPr="007D5844" w:rsidRDefault="009008CF" w:rsidP="00D4660D">
            <w:pPr>
              <w:spacing w:before="60" w:after="60"/>
              <w:rPr>
                <w:rFonts w:ascii="Aptos" w:hAnsi="Aptos" w:cs="Noto Sans"/>
              </w:rPr>
            </w:pPr>
            <w:r w:rsidRPr="007D5844">
              <w:rPr>
                <w:rFonts w:ascii="Aptos" w:hAnsi="Aptos" w:cs="Noto Sans"/>
              </w:rPr>
              <w:t>Dynamically sense the environment</w:t>
            </w:r>
          </w:p>
        </w:tc>
        <w:tc>
          <w:tcPr>
            <w:tcW w:w="6753" w:type="dxa"/>
          </w:tcPr>
          <w:p w14:paraId="110C1B55" w14:textId="77777777" w:rsidR="009008CF" w:rsidRPr="007D5844" w:rsidRDefault="00AA4EAF" w:rsidP="00AA4EAF">
            <w:pPr>
              <w:spacing w:before="60" w:after="60"/>
              <w:ind w:left="34" w:right="357"/>
              <w:rPr>
                <w:rFonts w:ascii="Aptos" w:hAnsi="Aptos" w:cs="Noto Sans"/>
              </w:rPr>
            </w:pPr>
            <w:r w:rsidRPr="007D5844">
              <w:rPr>
                <w:rFonts w:ascii="Aptos" w:hAnsi="Aptos" w:cs="Noto Sans"/>
                <w:lang w:val="en-AU"/>
              </w:rPr>
              <w:t>Be in tune with the political, social and environmental trends that impact the work; understand and recognise the needs of others and leverage relationships for desired outcomes.</w:t>
            </w:r>
          </w:p>
        </w:tc>
      </w:tr>
      <w:tr w:rsidR="009008CF" w:rsidRPr="007D5844" w14:paraId="43877815" w14:textId="77777777" w:rsidTr="009008CF">
        <w:tc>
          <w:tcPr>
            <w:tcW w:w="2263" w:type="dxa"/>
          </w:tcPr>
          <w:p w14:paraId="31D592D1" w14:textId="77777777" w:rsidR="009008CF" w:rsidRPr="007D5844" w:rsidRDefault="009008CF" w:rsidP="00D4660D">
            <w:pPr>
              <w:spacing w:before="60" w:after="60"/>
              <w:rPr>
                <w:rFonts w:ascii="Aptos" w:hAnsi="Aptos" w:cs="Noto Sans"/>
              </w:rPr>
            </w:pPr>
            <w:r w:rsidRPr="007D5844">
              <w:rPr>
                <w:rFonts w:ascii="Aptos" w:hAnsi="Aptos" w:cs="Noto Sans"/>
              </w:rPr>
              <w:t>Deliver on high leverage areas</w:t>
            </w:r>
          </w:p>
        </w:tc>
        <w:tc>
          <w:tcPr>
            <w:tcW w:w="6753" w:type="dxa"/>
          </w:tcPr>
          <w:p w14:paraId="696E322B" w14:textId="77777777" w:rsidR="009008CF" w:rsidRPr="007D5844" w:rsidRDefault="008A3A83" w:rsidP="008A3A83">
            <w:pPr>
              <w:spacing w:before="60" w:after="60"/>
              <w:ind w:left="34" w:right="357"/>
              <w:rPr>
                <w:rFonts w:ascii="Aptos" w:hAnsi="Aptos" w:cs="Noto Sans"/>
              </w:rPr>
            </w:pPr>
            <w:r w:rsidRPr="007D5844">
              <w:rPr>
                <w:rFonts w:ascii="Aptos" w:hAnsi="Aptos" w:cs="Noto Sans"/>
                <w:lang w:val="en-AU"/>
              </w:rPr>
              <w:t>Identify priorities, pursue objectives with tenacity and display resilience in the face of challenges.</w:t>
            </w:r>
          </w:p>
        </w:tc>
      </w:tr>
      <w:tr w:rsidR="009008CF" w:rsidRPr="007D5844" w14:paraId="4747AE00" w14:textId="77777777" w:rsidTr="009008CF">
        <w:tc>
          <w:tcPr>
            <w:tcW w:w="2263" w:type="dxa"/>
          </w:tcPr>
          <w:p w14:paraId="3F169D03" w14:textId="77777777" w:rsidR="009008CF" w:rsidRPr="007D5844" w:rsidRDefault="009008CF" w:rsidP="00D4660D">
            <w:pPr>
              <w:spacing w:before="60" w:after="60"/>
              <w:rPr>
                <w:rFonts w:ascii="Aptos" w:hAnsi="Aptos" w:cs="Noto Sans"/>
              </w:rPr>
            </w:pPr>
            <w:r w:rsidRPr="007D5844">
              <w:rPr>
                <w:rFonts w:ascii="Aptos" w:hAnsi="Aptos" w:cs="Noto Sans"/>
              </w:rPr>
              <w:t>Build capability</w:t>
            </w:r>
          </w:p>
        </w:tc>
        <w:tc>
          <w:tcPr>
            <w:tcW w:w="6753" w:type="dxa"/>
          </w:tcPr>
          <w:p w14:paraId="61925EB2" w14:textId="77777777" w:rsidR="009008CF" w:rsidRPr="007D5844" w:rsidRDefault="008B18F7" w:rsidP="008B18F7">
            <w:pPr>
              <w:spacing w:before="60" w:after="60"/>
              <w:ind w:left="34" w:right="357"/>
              <w:rPr>
                <w:rFonts w:ascii="Aptos" w:hAnsi="Aptos" w:cs="Noto Sans"/>
              </w:rPr>
            </w:pPr>
            <w:r w:rsidRPr="007D5844">
              <w:rPr>
                <w:rFonts w:ascii="Aptos" w:hAnsi="Aptos" w:cs="Noto Sans"/>
                <w:lang w:val="en-AU"/>
              </w:rPr>
              <w:t>Proactively develop others; share learning to promote efficiency and effectiveness; and champion diversity and inclusion.</w:t>
            </w:r>
          </w:p>
        </w:tc>
      </w:tr>
      <w:tr w:rsidR="009008CF" w:rsidRPr="007D5844" w14:paraId="35A1A62D" w14:textId="77777777" w:rsidTr="009008CF">
        <w:tc>
          <w:tcPr>
            <w:tcW w:w="2263" w:type="dxa"/>
          </w:tcPr>
          <w:p w14:paraId="23EB1FF3" w14:textId="77777777" w:rsidR="009008CF" w:rsidRPr="007D5844" w:rsidRDefault="009008CF" w:rsidP="00D4660D">
            <w:pPr>
              <w:spacing w:before="60" w:after="60"/>
              <w:rPr>
                <w:rFonts w:ascii="Aptos" w:hAnsi="Aptos" w:cs="Noto Sans"/>
              </w:rPr>
            </w:pPr>
            <w:r w:rsidRPr="007D5844">
              <w:rPr>
                <w:rFonts w:ascii="Aptos" w:hAnsi="Aptos" w:cs="Noto Sans"/>
              </w:rPr>
              <w:t>Embody the spirit of public service</w:t>
            </w:r>
          </w:p>
        </w:tc>
        <w:tc>
          <w:tcPr>
            <w:tcW w:w="6753" w:type="dxa"/>
          </w:tcPr>
          <w:p w14:paraId="0E3580FA" w14:textId="77777777" w:rsidR="009008CF" w:rsidRPr="007D5844" w:rsidRDefault="00B94148" w:rsidP="00B94148">
            <w:pPr>
              <w:spacing w:before="60" w:after="60"/>
              <w:ind w:left="34" w:right="357"/>
              <w:rPr>
                <w:rFonts w:ascii="Aptos" w:hAnsi="Aptos" w:cs="Noto Sans"/>
              </w:rPr>
            </w:pPr>
            <w:r w:rsidRPr="007D5844">
              <w:rPr>
                <w:rFonts w:ascii="Aptos" w:hAnsi="Aptos" w:cs="Noto Sans"/>
                <w:lang w:val="en-AU"/>
              </w:rPr>
              <w:t>Display empathy, compassion, humility and integrity, and a genuine passion for the work; demonstrate a responsibility to Western Australians; and work in the interests of the public good.</w:t>
            </w:r>
          </w:p>
        </w:tc>
      </w:tr>
      <w:tr w:rsidR="009008CF" w:rsidRPr="007D5844" w14:paraId="669FB3EE" w14:textId="77777777" w:rsidTr="009008CF">
        <w:tc>
          <w:tcPr>
            <w:tcW w:w="2263" w:type="dxa"/>
          </w:tcPr>
          <w:p w14:paraId="1570DE66" w14:textId="77777777" w:rsidR="009008CF" w:rsidRPr="007D5844" w:rsidRDefault="009008CF" w:rsidP="00D4660D">
            <w:pPr>
              <w:spacing w:before="60" w:after="60"/>
              <w:rPr>
                <w:rFonts w:ascii="Aptos" w:hAnsi="Aptos" w:cs="Noto Sans"/>
              </w:rPr>
            </w:pPr>
            <w:r w:rsidRPr="007D5844">
              <w:rPr>
                <w:rFonts w:ascii="Aptos" w:hAnsi="Aptos" w:cs="Noto Sans"/>
              </w:rPr>
              <w:t>Lead adaptively</w:t>
            </w:r>
          </w:p>
        </w:tc>
        <w:tc>
          <w:tcPr>
            <w:tcW w:w="6753" w:type="dxa"/>
          </w:tcPr>
          <w:p w14:paraId="26109E90" w14:textId="77777777" w:rsidR="009008CF" w:rsidRPr="007D5844" w:rsidRDefault="00A73EF6" w:rsidP="00A73EF6">
            <w:pPr>
              <w:tabs>
                <w:tab w:val="left" w:pos="1802"/>
              </w:tabs>
              <w:ind w:right="132"/>
              <w:rPr>
                <w:rFonts w:ascii="Aptos" w:hAnsi="Aptos" w:cs="Noto Sans"/>
              </w:rPr>
            </w:pPr>
            <w:r w:rsidRPr="007D5844">
              <w:rPr>
                <w:rFonts w:ascii="Aptos" w:hAnsi="Aptos" w:cs="Noto Sans"/>
                <w:lang w:val="en-AU"/>
              </w:rPr>
              <w:t>Continuously seek to understand personal strengths and areas for improvement, be adaptive to change and adjust leadership style in different contexts.</w:t>
            </w:r>
          </w:p>
        </w:tc>
      </w:tr>
    </w:tbl>
    <w:p w14:paraId="17C6A574" w14:textId="77777777" w:rsidR="009008CF" w:rsidRPr="007D5844" w:rsidRDefault="009008CF" w:rsidP="009008CF">
      <w:pPr>
        <w:rPr>
          <w:rFonts w:ascii="Aptos" w:hAnsi="Aptos"/>
        </w:rPr>
      </w:pPr>
    </w:p>
    <w:p w14:paraId="3AC60D83" w14:textId="77777777" w:rsidR="009008CF" w:rsidRDefault="009008CF" w:rsidP="009008CF">
      <w:pPr>
        <w:ind w:right="113"/>
        <w:jc w:val="both"/>
        <w:rPr>
          <w:rFonts w:ascii="Aptos" w:hAnsi="Aptos" w:cs="Noto Sans"/>
          <w:i/>
          <w:iCs/>
        </w:rPr>
      </w:pP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Government</w:t>
      </w:r>
      <w:r w:rsidRPr="007D5844">
        <w:rPr>
          <w:rFonts w:ascii="Aptos" w:hAnsi="Aptos" w:cs="Noto Sans"/>
          <w:i/>
          <w:iCs/>
          <w:spacing w:val="-4"/>
        </w:rPr>
        <w:t xml:space="preserve"> </w:t>
      </w:r>
      <w:r w:rsidRPr="007D5844">
        <w:rPr>
          <w:rFonts w:ascii="Aptos" w:hAnsi="Aptos" w:cs="Noto Sans"/>
          <w:i/>
          <w:iCs/>
        </w:rPr>
        <w:t>of</w:t>
      </w:r>
      <w:r w:rsidRPr="007D5844">
        <w:rPr>
          <w:rFonts w:ascii="Aptos" w:hAnsi="Aptos" w:cs="Noto Sans"/>
          <w:i/>
          <w:iCs/>
          <w:spacing w:val="-6"/>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w:t>
      </w:r>
      <w:r w:rsidRPr="007D5844">
        <w:rPr>
          <w:rFonts w:ascii="Aptos" w:hAnsi="Aptos" w:cs="Noto Sans"/>
          <w:i/>
          <w:iCs/>
          <w:spacing w:val="-4"/>
        </w:rPr>
        <w:t xml:space="preserve"> </w:t>
      </w:r>
      <w:r w:rsidRPr="007D5844">
        <w:rPr>
          <w:rFonts w:ascii="Aptos" w:hAnsi="Aptos" w:cs="Noto Sans"/>
          <w:i/>
          <w:iCs/>
        </w:rPr>
        <w:t>acknowledges</w:t>
      </w:r>
      <w:r w:rsidRPr="007D5844">
        <w:rPr>
          <w:rFonts w:ascii="Aptos" w:hAnsi="Aptos" w:cs="Noto Sans"/>
          <w:i/>
          <w:iCs/>
          <w:spacing w:val="-4"/>
        </w:rPr>
        <w:t xml:space="preserve"> </w:t>
      </w: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traditional</w:t>
      </w:r>
      <w:r w:rsidRPr="007D5844">
        <w:rPr>
          <w:rFonts w:ascii="Aptos" w:hAnsi="Aptos" w:cs="Noto Sans"/>
          <w:i/>
          <w:iCs/>
          <w:spacing w:val="-4"/>
        </w:rPr>
        <w:t xml:space="preserve"> </w:t>
      </w:r>
      <w:r w:rsidRPr="007D5844">
        <w:rPr>
          <w:rFonts w:ascii="Aptos" w:hAnsi="Aptos" w:cs="Noto Sans"/>
          <w:i/>
          <w:iCs/>
        </w:rPr>
        <w:t>custodians</w:t>
      </w:r>
      <w:r w:rsidRPr="007D5844">
        <w:rPr>
          <w:rFonts w:ascii="Aptos" w:hAnsi="Aptos" w:cs="Noto Sans"/>
          <w:i/>
          <w:iCs/>
          <w:spacing w:val="-4"/>
        </w:rPr>
        <w:t xml:space="preserve"> </w:t>
      </w:r>
      <w:r w:rsidRPr="007D5844">
        <w:rPr>
          <w:rFonts w:ascii="Aptos" w:hAnsi="Aptos" w:cs="Noto Sans"/>
          <w:i/>
          <w:iCs/>
        </w:rPr>
        <w:t>throughout</w:t>
      </w:r>
      <w:r w:rsidRPr="007D5844">
        <w:rPr>
          <w:rFonts w:ascii="Aptos" w:hAnsi="Aptos" w:cs="Noto Sans"/>
          <w:i/>
          <w:iCs/>
          <w:spacing w:val="-4"/>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 and their continuing connection to the land, waters and community. We pay our respects to all members of Aboriginal communities and their cultures, and to Elders both past and present.</w:t>
      </w:r>
    </w:p>
    <w:p w14:paraId="5B01212C" w14:textId="77777777" w:rsidR="007D5844" w:rsidRDefault="007D5844">
      <w:pPr>
        <w:widowControl/>
        <w:autoSpaceDE/>
        <w:autoSpaceDN/>
        <w:spacing w:after="160" w:line="259" w:lineRule="auto"/>
        <w:rPr>
          <w:rFonts w:ascii="Aptos" w:hAnsi="Aptos" w:cs="Noto Sans"/>
          <w:i/>
          <w:iCs/>
        </w:rPr>
      </w:pPr>
      <w:r>
        <w:rPr>
          <w:rFonts w:ascii="Aptos" w:hAnsi="Aptos" w:cs="Noto Sans"/>
          <w:i/>
          <w:iCs/>
        </w:rPr>
        <w:br w:type="page"/>
      </w:r>
    </w:p>
    <w:p w14:paraId="556272DE" w14:textId="77777777" w:rsidR="001E0671" w:rsidRPr="005A03B6" w:rsidRDefault="001E0671" w:rsidP="001E0671">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lastRenderedPageBreak/>
        <w:t>Pre-employment requirements</w:t>
      </w:r>
    </w:p>
    <w:p w14:paraId="3CDD9F57" w14:textId="77777777" w:rsidR="00000B8B" w:rsidRDefault="00000B8B" w:rsidP="00000B8B">
      <w:pPr>
        <w:pStyle w:val="BodyText"/>
        <w:spacing w:before="228"/>
        <w:ind w:right="118"/>
        <w:jc w:val="both"/>
        <w:rPr>
          <w:rFonts w:ascii="Aptos" w:hAnsi="Aptos" w:cs="Noto Sans"/>
          <w:sz w:val="22"/>
          <w:szCs w:val="22"/>
        </w:rPr>
      </w:pPr>
      <w:r w:rsidRPr="00000B8B">
        <w:rPr>
          <w:rFonts w:ascii="Aptos" w:hAnsi="Aptos" w:cs="Noto Sans"/>
          <w:sz w:val="22"/>
          <w:szCs w:val="22"/>
        </w:rPr>
        <w:t>All department positions require a current Criminal History Check (National Police Certificate or equivalent) and 100-point Identification Check prior to commencement.</w:t>
      </w:r>
    </w:p>
    <w:p w14:paraId="1D36ADA4" w14:textId="77777777" w:rsidR="00B17092" w:rsidRPr="00000B8B" w:rsidRDefault="00B17092" w:rsidP="00000B8B">
      <w:pPr>
        <w:pStyle w:val="BodyText"/>
        <w:spacing w:before="228"/>
        <w:ind w:right="118"/>
        <w:jc w:val="both"/>
        <w:rPr>
          <w:rFonts w:ascii="Aptos" w:hAnsi="Aptos" w:cs="Noto Sans"/>
          <w:sz w:val="22"/>
          <w:szCs w:val="22"/>
        </w:rPr>
      </w:pPr>
    </w:p>
    <w:p w14:paraId="55B028AB" w14:textId="77777777" w:rsidR="00B17092" w:rsidRPr="005A03B6" w:rsidRDefault="00B17092" w:rsidP="00B17092">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Special Conditions</w:t>
      </w:r>
    </w:p>
    <w:p w14:paraId="1D54D5B0" w14:textId="77777777" w:rsidR="00580787" w:rsidRPr="005F02F9" w:rsidRDefault="00580787" w:rsidP="00580787">
      <w:pPr>
        <w:pStyle w:val="BodyText"/>
        <w:spacing w:before="228"/>
        <w:ind w:right="118"/>
        <w:jc w:val="both"/>
        <w:rPr>
          <w:rFonts w:ascii="Aptos" w:hAnsi="Aptos" w:cs="Noto Sans"/>
          <w:sz w:val="22"/>
          <w:szCs w:val="22"/>
        </w:rPr>
      </w:pPr>
      <w:r w:rsidRPr="005F02F9">
        <w:rPr>
          <w:rFonts w:ascii="Aptos" w:hAnsi="Aptos" w:cs="Noto Sans"/>
          <w:sz w:val="22"/>
          <w:szCs w:val="22"/>
        </w:rPr>
        <w:t>Other conditions specific to this role are:</w:t>
      </w:r>
    </w:p>
    <w:p w14:paraId="3DA9DB60" w14:textId="15064160" w:rsidR="007D5844" w:rsidRPr="00580787" w:rsidRDefault="00580787" w:rsidP="00580787">
      <w:pPr>
        <w:pStyle w:val="ListParagraph"/>
        <w:widowControl/>
        <w:numPr>
          <w:ilvl w:val="0"/>
          <w:numId w:val="13"/>
        </w:numPr>
        <w:autoSpaceDE/>
        <w:autoSpaceDN/>
        <w:spacing w:before="120"/>
        <w:ind w:left="1004"/>
        <w:rPr>
          <w:rFonts w:ascii="Aptos" w:eastAsiaTheme="minorHAnsi" w:hAnsi="Aptos" w:cstheme="minorBidi"/>
          <w:bCs/>
          <w:color w:val="7F7F7F" w:themeColor="text1" w:themeTint="80"/>
          <w:szCs w:val="20"/>
          <w:lang w:val="en-AU" w:eastAsia="en-AU"/>
        </w:rPr>
      </w:pPr>
      <w:r w:rsidRPr="00580787">
        <w:rPr>
          <w:rFonts w:ascii="Aptos" w:eastAsiaTheme="minorHAnsi" w:hAnsi="Aptos" w:cstheme="minorBidi"/>
          <w:bCs/>
          <w:szCs w:val="20"/>
          <w:lang w:val="en-AU" w:eastAsia="en-AU"/>
        </w:rPr>
        <w:t>Ability and willingness to undertake travel for business needs</w:t>
      </w:r>
    </w:p>
    <w:p w14:paraId="670C5D26" w14:textId="77777777" w:rsidR="00580787" w:rsidRPr="00580787" w:rsidRDefault="00580787" w:rsidP="00580787">
      <w:pPr>
        <w:pStyle w:val="ListParagraph"/>
        <w:widowControl/>
        <w:autoSpaceDE/>
        <w:autoSpaceDN/>
        <w:spacing w:before="120"/>
        <w:ind w:left="1004"/>
        <w:rPr>
          <w:rFonts w:ascii="Aptos" w:eastAsiaTheme="minorHAnsi" w:hAnsi="Aptos" w:cstheme="minorBidi"/>
          <w:bCs/>
          <w:color w:val="7F7F7F" w:themeColor="text1" w:themeTint="80"/>
          <w:szCs w:val="20"/>
          <w:lang w:val="en-AU" w:eastAsia="en-AU"/>
        </w:rPr>
      </w:pPr>
    </w:p>
    <w:p w14:paraId="3851CEB6" w14:textId="77777777" w:rsidR="00154226" w:rsidRPr="00C6190A" w:rsidRDefault="00154226" w:rsidP="00154226">
      <w:pPr>
        <w:tabs>
          <w:tab w:val="left" w:pos="1802"/>
        </w:tabs>
        <w:spacing w:before="1"/>
        <w:ind w:right="132"/>
        <w:rPr>
          <w:rFonts w:ascii="Aptos" w:hAnsi="Aptos"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C6190A" w14:paraId="56AEB649" w14:textId="77777777" w:rsidTr="00BF6F9E">
        <w:trPr>
          <w:trHeight w:val="20"/>
        </w:trPr>
        <w:tc>
          <w:tcPr>
            <w:tcW w:w="2339" w:type="dxa"/>
          </w:tcPr>
          <w:p w14:paraId="3573F7FB" w14:textId="77777777" w:rsidR="00B02BC8" w:rsidRPr="00F60285" w:rsidRDefault="00B02BC8" w:rsidP="00D4660D">
            <w:pPr>
              <w:pStyle w:val="TableParagraph"/>
              <w:spacing w:before="60" w:after="60"/>
              <w:rPr>
                <w:rFonts w:ascii="Aptos" w:hAnsi="Aptos" w:cs="Noto Sans"/>
                <w:b/>
              </w:rPr>
            </w:pPr>
            <w:r w:rsidRPr="00F60285">
              <w:rPr>
                <w:rFonts w:ascii="Aptos" w:hAnsi="Aptos" w:cs="Noto Sans"/>
                <w:b/>
              </w:rPr>
              <w:t>Registration</w:t>
            </w:r>
            <w:r w:rsidRPr="00F60285">
              <w:rPr>
                <w:rFonts w:ascii="Aptos" w:hAnsi="Aptos" w:cs="Noto Sans"/>
                <w:b/>
                <w:spacing w:val="-8"/>
              </w:rPr>
              <w:t xml:space="preserve"> </w:t>
            </w:r>
            <w:r w:rsidRPr="00F60285">
              <w:rPr>
                <w:rFonts w:ascii="Aptos" w:hAnsi="Aptos" w:cs="Noto Sans"/>
                <w:b/>
                <w:spacing w:val="-4"/>
              </w:rPr>
              <w:t>Date</w:t>
            </w:r>
          </w:p>
        </w:tc>
        <w:sdt>
          <w:sdtPr>
            <w:rPr>
              <w:rFonts w:ascii="Aptos" w:hAnsi="Aptos" w:cs="Noto Sans"/>
            </w:rPr>
            <w:alias w:val="Start Date JDF"/>
            <w:tag w:val="Start_x0020_Date_x0020_JDF"/>
            <w:id w:val="361555064"/>
            <w:placeholder>
              <w:docPart w:val="1A445A85FB3043E59ADFC21CE60D2237"/>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Start_x0020_Date_x0020_JDF[1]" w:storeItemID="{AF23E605-2900-4A7A-A6FA-7F562C20B71C}"/>
            <w:date w:fullDate="2026-06-24T00:00:00Z">
              <w:dateFormat w:val="d/MM/yyyy"/>
              <w:lid w:val="en-AU"/>
              <w:storeMappedDataAs w:val="dateTime"/>
              <w:calendar w:val="gregorian"/>
            </w:date>
          </w:sdtPr>
          <w:sdtContent>
            <w:tc>
              <w:tcPr>
                <w:tcW w:w="6592" w:type="dxa"/>
              </w:tcPr>
              <w:p w14:paraId="3CFD262F" w14:textId="27B635AF" w:rsidR="00B02BC8" w:rsidRPr="00397E0E" w:rsidRDefault="00C10684" w:rsidP="00D4660D">
                <w:pPr>
                  <w:pStyle w:val="TableParagraph"/>
                  <w:spacing w:before="60" w:after="60"/>
                  <w:rPr>
                    <w:rFonts w:ascii="Aptos" w:hAnsi="Aptos" w:cs="Noto Sans"/>
                  </w:rPr>
                </w:pPr>
                <w:r>
                  <w:rPr>
                    <w:rFonts w:ascii="Aptos" w:hAnsi="Aptos" w:cs="Noto Sans"/>
                    <w:lang w:val="en-AU"/>
                  </w:rPr>
                  <w:t>24/06/2026</w:t>
                </w:r>
              </w:p>
            </w:tc>
          </w:sdtContent>
        </w:sdt>
      </w:tr>
    </w:tbl>
    <w:p w14:paraId="0793E6DD" w14:textId="77777777" w:rsidR="00FE37DE" w:rsidRPr="00C6190A" w:rsidRDefault="00FE37DE" w:rsidP="00851B7E">
      <w:pPr>
        <w:rPr>
          <w:rFonts w:ascii="Aptos" w:hAnsi="Aptos" w:cs="Noto Sans"/>
          <w:b/>
          <w:sz w:val="20"/>
          <w:szCs w:val="20"/>
        </w:rPr>
      </w:pPr>
    </w:p>
    <w:p w14:paraId="500C65AE" w14:textId="77777777" w:rsidR="00E258D9" w:rsidRPr="00C6190A" w:rsidRDefault="00E258D9" w:rsidP="00E81160">
      <w:pPr>
        <w:rPr>
          <w:rFonts w:ascii="Aptos" w:hAnsi="Aptos" w:cs="Noto Sans"/>
          <w:b/>
          <w:bCs/>
          <w:sz w:val="20"/>
          <w:szCs w:val="20"/>
        </w:rPr>
      </w:pPr>
    </w:p>
    <w:p w14:paraId="06A5A34C" w14:textId="77777777" w:rsidR="00700084" w:rsidRPr="00D542C9" w:rsidRDefault="00700084" w:rsidP="00E81160">
      <w:pPr>
        <w:rPr>
          <w:rFonts w:ascii="Noto Sans" w:hAnsi="Noto Sans" w:cs="Noto Sans"/>
          <w:b/>
          <w:bCs/>
          <w:sz w:val="20"/>
          <w:szCs w:val="20"/>
        </w:rPr>
      </w:pPr>
    </w:p>
    <w:sectPr w:rsidR="00700084" w:rsidRPr="00D542C9" w:rsidSect="00DF17B8">
      <w:headerReference w:type="default" r:id="rId13"/>
      <w:footerReference w:type="default" r:id="rId14"/>
      <w:headerReference w:type="first" r:id="rId15"/>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23CDA" w14:textId="77777777" w:rsidR="00AD5AEA" w:rsidRDefault="00AD5AEA" w:rsidP="00A80323">
      <w:r>
        <w:separator/>
      </w:r>
    </w:p>
  </w:endnote>
  <w:endnote w:type="continuationSeparator" w:id="0">
    <w:p w14:paraId="011E1147" w14:textId="77777777" w:rsidR="00AD5AEA" w:rsidRDefault="00AD5AEA"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55D18" w14:textId="7777777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65408"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8DC83" w14:textId="77777777" w:rsidR="00AD5AEA" w:rsidRDefault="00AD5AEA" w:rsidP="00A80323">
      <w:r>
        <w:separator/>
      </w:r>
    </w:p>
  </w:footnote>
  <w:footnote w:type="continuationSeparator" w:id="0">
    <w:p w14:paraId="74CFA2FA" w14:textId="77777777" w:rsidR="00AD5AEA" w:rsidRDefault="00AD5AEA"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86AD4" w14:textId="77777777" w:rsidR="009217D7" w:rsidRDefault="009217D7">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E4F54" w14:textId="77777777" w:rsidR="00A80323" w:rsidRPr="00851B7E" w:rsidRDefault="00F23C97" w:rsidP="00851B7E">
    <w:pPr>
      <w:pStyle w:val="Header"/>
    </w:pPr>
    <w:r>
      <w:rPr>
        <w:noProof/>
      </w:rPr>
      <mc:AlternateContent>
        <mc:Choice Requires="wps">
          <w:drawing>
            <wp:anchor distT="0" distB="0" distL="114300" distR="114300" simplePos="0" relativeHeight="251663360"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70380EBD"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70380EBD"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61312"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F71AB"/>
    <w:multiLevelType w:val="hybridMultilevel"/>
    <w:tmpl w:val="FFC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2C20B7"/>
    <w:multiLevelType w:val="hybridMultilevel"/>
    <w:tmpl w:val="F85C9338"/>
    <w:lvl w:ilvl="0" w:tplc="75FA6BE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156C7C"/>
    <w:multiLevelType w:val="multilevel"/>
    <w:tmpl w:val="524E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2D4EB6"/>
    <w:multiLevelType w:val="multilevel"/>
    <w:tmpl w:val="20D051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D000BC"/>
    <w:multiLevelType w:val="multilevel"/>
    <w:tmpl w:val="97C62DA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8"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2F7485B"/>
    <w:multiLevelType w:val="hybridMultilevel"/>
    <w:tmpl w:val="A260D656"/>
    <w:lvl w:ilvl="0" w:tplc="0C09000F">
      <w:start w:val="1"/>
      <w:numFmt w:val="decimal"/>
      <w:lvlText w:val="%1."/>
      <w:lvlJc w:val="left"/>
      <w:pPr>
        <w:ind w:left="720" w:hanging="360"/>
      </w:pPr>
    </w:lvl>
    <w:lvl w:ilvl="1" w:tplc="34CAB034">
      <w:numFmt w:val="bullet"/>
      <w:lvlText w:val="•"/>
      <w:lvlJc w:val="left"/>
      <w:pPr>
        <w:ind w:left="1440" w:hanging="360"/>
      </w:pPr>
      <w:rPr>
        <w:rFonts w:ascii="Aptos" w:eastAsiaTheme="majorEastAsia" w:hAnsi="Aptos" w:cs="Noto San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C92954"/>
    <w:multiLevelType w:val="multilevel"/>
    <w:tmpl w:val="6D9C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13" w15:restartNumberingAfterBreak="0">
    <w:nsid w:val="5E455900"/>
    <w:multiLevelType w:val="multilevel"/>
    <w:tmpl w:val="20D051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0D75622"/>
    <w:multiLevelType w:val="hybridMultilevel"/>
    <w:tmpl w:val="164CC3E0"/>
    <w:lvl w:ilvl="0" w:tplc="EA242238">
      <w:start w:val="1"/>
      <w:numFmt w:val="decimal"/>
      <w:lvlText w:val="%1."/>
      <w:lvlJc w:val="left"/>
      <w:pPr>
        <w:ind w:left="1004" w:hanging="360"/>
      </w:pPr>
      <w:rPr>
        <w:color w:val="auto"/>
      </w:rPr>
    </w:lvl>
    <w:lvl w:ilvl="1" w:tplc="0C090019" w:tentative="1">
      <w:start w:val="1"/>
      <w:numFmt w:val="lowerLetter"/>
      <w:lvlText w:val="%2."/>
      <w:lvlJc w:val="left"/>
      <w:pPr>
        <w:ind w:left="1724" w:hanging="360"/>
      </w:pPr>
    </w:lvl>
    <w:lvl w:ilvl="2" w:tplc="0C09001B">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15:restartNumberingAfterBreak="0">
    <w:nsid w:val="67B60283"/>
    <w:multiLevelType w:val="multilevel"/>
    <w:tmpl w:val="0A42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C807EF"/>
    <w:multiLevelType w:val="hybridMultilevel"/>
    <w:tmpl w:val="1FFC89D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6DE82BE1"/>
    <w:multiLevelType w:val="hybridMultilevel"/>
    <w:tmpl w:val="52723E1E"/>
    <w:lvl w:ilvl="0" w:tplc="6EDC766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D1216D"/>
    <w:multiLevelType w:val="multilevel"/>
    <w:tmpl w:val="7AC44712"/>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12224191">
    <w:abstractNumId w:val="7"/>
  </w:num>
  <w:num w:numId="2" w16cid:durableId="1170364236">
    <w:abstractNumId w:val="12"/>
  </w:num>
  <w:num w:numId="3" w16cid:durableId="939684067">
    <w:abstractNumId w:val="20"/>
  </w:num>
  <w:num w:numId="4" w16cid:durableId="23874199">
    <w:abstractNumId w:val="6"/>
  </w:num>
  <w:num w:numId="5" w16cid:durableId="988170428">
    <w:abstractNumId w:val="0"/>
  </w:num>
  <w:num w:numId="6" w16cid:durableId="1754860445">
    <w:abstractNumId w:val="3"/>
  </w:num>
  <w:num w:numId="7" w16cid:durableId="344484392">
    <w:abstractNumId w:val="8"/>
  </w:num>
  <w:num w:numId="8" w16cid:durableId="1245647435">
    <w:abstractNumId w:val="19"/>
  </w:num>
  <w:num w:numId="9" w16cid:durableId="246886528">
    <w:abstractNumId w:val="14"/>
  </w:num>
  <w:num w:numId="10" w16cid:durableId="121847958">
    <w:abstractNumId w:val="18"/>
  </w:num>
  <w:num w:numId="11" w16cid:durableId="212624961">
    <w:abstractNumId w:val="1"/>
  </w:num>
  <w:num w:numId="12" w16cid:durableId="1147238472">
    <w:abstractNumId w:val="9"/>
  </w:num>
  <w:num w:numId="13" w16cid:durableId="1596858806">
    <w:abstractNumId w:val="17"/>
  </w:num>
  <w:num w:numId="14" w16cid:durableId="994528715">
    <w:abstractNumId w:val="16"/>
  </w:num>
  <w:num w:numId="15" w16cid:durableId="835656183">
    <w:abstractNumId w:val="5"/>
  </w:num>
  <w:num w:numId="16" w16cid:durableId="99178718">
    <w:abstractNumId w:val="21"/>
  </w:num>
  <w:num w:numId="17" w16cid:durableId="767820100">
    <w:abstractNumId w:val="13"/>
  </w:num>
  <w:num w:numId="18" w16cid:durableId="743524806">
    <w:abstractNumId w:val="4"/>
  </w:num>
  <w:num w:numId="19" w16cid:durableId="1093893180">
    <w:abstractNumId w:val="11"/>
  </w:num>
  <w:num w:numId="20" w16cid:durableId="1309822512">
    <w:abstractNumId w:val="2"/>
  </w:num>
  <w:num w:numId="21" w16cid:durableId="28454871">
    <w:abstractNumId w:val="15"/>
  </w:num>
  <w:num w:numId="22" w16cid:durableId="19685863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580"/>
    <w:rsid w:val="00000B8B"/>
    <w:rsid w:val="0001799D"/>
    <w:rsid w:val="000573D3"/>
    <w:rsid w:val="00062E22"/>
    <w:rsid w:val="000701B0"/>
    <w:rsid w:val="000A5C80"/>
    <w:rsid w:val="000B045B"/>
    <w:rsid w:val="000C3D7B"/>
    <w:rsid w:val="000C41EA"/>
    <w:rsid w:val="000D0C98"/>
    <w:rsid w:val="00122809"/>
    <w:rsid w:val="00122FCB"/>
    <w:rsid w:val="0012487E"/>
    <w:rsid w:val="00126C8B"/>
    <w:rsid w:val="00154226"/>
    <w:rsid w:val="00154ED4"/>
    <w:rsid w:val="00164402"/>
    <w:rsid w:val="00170FEF"/>
    <w:rsid w:val="0018227A"/>
    <w:rsid w:val="001A7851"/>
    <w:rsid w:val="001E0671"/>
    <w:rsid w:val="001F671D"/>
    <w:rsid w:val="00200561"/>
    <w:rsid w:val="00203110"/>
    <w:rsid w:val="00203741"/>
    <w:rsid w:val="00205CC4"/>
    <w:rsid w:val="00206D4A"/>
    <w:rsid w:val="00211F0E"/>
    <w:rsid w:val="00220156"/>
    <w:rsid w:val="0022208F"/>
    <w:rsid w:val="0023343B"/>
    <w:rsid w:val="00246D75"/>
    <w:rsid w:val="00252F86"/>
    <w:rsid w:val="00272055"/>
    <w:rsid w:val="00273464"/>
    <w:rsid w:val="00292D55"/>
    <w:rsid w:val="002B5A92"/>
    <w:rsid w:val="002D535B"/>
    <w:rsid w:val="003440BB"/>
    <w:rsid w:val="00364BF9"/>
    <w:rsid w:val="00375F07"/>
    <w:rsid w:val="00381571"/>
    <w:rsid w:val="00383656"/>
    <w:rsid w:val="00391E61"/>
    <w:rsid w:val="00397E0E"/>
    <w:rsid w:val="003A082F"/>
    <w:rsid w:val="003B1A65"/>
    <w:rsid w:val="003B1B83"/>
    <w:rsid w:val="003C54C8"/>
    <w:rsid w:val="004070EA"/>
    <w:rsid w:val="004148AB"/>
    <w:rsid w:val="00424C79"/>
    <w:rsid w:val="004415AE"/>
    <w:rsid w:val="00465B82"/>
    <w:rsid w:val="00496730"/>
    <w:rsid w:val="004A0A21"/>
    <w:rsid w:val="004B7C78"/>
    <w:rsid w:val="004C6112"/>
    <w:rsid w:val="004D10F0"/>
    <w:rsid w:val="004D305B"/>
    <w:rsid w:val="004E7266"/>
    <w:rsid w:val="0050225A"/>
    <w:rsid w:val="0051715B"/>
    <w:rsid w:val="00535090"/>
    <w:rsid w:val="005359A5"/>
    <w:rsid w:val="005475C7"/>
    <w:rsid w:val="00547802"/>
    <w:rsid w:val="00563A81"/>
    <w:rsid w:val="00580787"/>
    <w:rsid w:val="00581F9A"/>
    <w:rsid w:val="00596F41"/>
    <w:rsid w:val="005A03B6"/>
    <w:rsid w:val="005C0784"/>
    <w:rsid w:val="005E3D1C"/>
    <w:rsid w:val="005F02F9"/>
    <w:rsid w:val="005F5416"/>
    <w:rsid w:val="005F58D5"/>
    <w:rsid w:val="00603B6A"/>
    <w:rsid w:val="006156AA"/>
    <w:rsid w:val="00615B79"/>
    <w:rsid w:val="006A7065"/>
    <w:rsid w:val="006B6132"/>
    <w:rsid w:val="006C36A5"/>
    <w:rsid w:val="006C3B59"/>
    <w:rsid w:val="006E1F13"/>
    <w:rsid w:val="006F321F"/>
    <w:rsid w:val="00700084"/>
    <w:rsid w:val="00707E87"/>
    <w:rsid w:val="007138D6"/>
    <w:rsid w:val="00726139"/>
    <w:rsid w:val="007426C0"/>
    <w:rsid w:val="007547C8"/>
    <w:rsid w:val="00762FB6"/>
    <w:rsid w:val="00765690"/>
    <w:rsid w:val="00767906"/>
    <w:rsid w:val="00776C47"/>
    <w:rsid w:val="00791214"/>
    <w:rsid w:val="00794671"/>
    <w:rsid w:val="007A2753"/>
    <w:rsid w:val="007B754E"/>
    <w:rsid w:val="007D24B5"/>
    <w:rsid w:val="007D5844"/>
    <w:rsid w:val="007E0B6B"/>
    <w:rsid w:val="007E48DF"/>
    <w:rsid w:val="007F1B38"/>
    <w:rsid w:val="00801BA9"/>
    <w:rsid w:val="00851B7E"/>
    <w:rsid w:val="00856826"/>
    <w:rsid w:val="008633CC"/>
    <w:rsid w:val="008774EB"/>
    <w:rsid w:val="0088003E"/>
    <w:rsid w:val="008A3A83"/>
    <w:rsid w:val="008B18F7"/>
    <w:rsid w:val="008D7A65"/>
    <w:rsid w:val="009008CF"/>
    <w:rsid w:val="009217D7"/>
    <w:rsid w:val="00974C35"/>
    <w:rsid w:val="009A08B2"/>
    <w:rsid w:val="009B2777"/>
    <w:rsid w:val="009B32DE"/>
    <w:rsid w:val="009F2575"/>
    <w:rsid w:val="00A234A9"/>
    <w:rsid w:val="00A2596F"/>
    <w:rsid w:val="00A61466"/>
    <w:rsid w:val="00A73EF6"/>
    <w:rsid w:val="00A80323"/>
    <w:rsid w:val="00A970AA"/>
    <w:rsid w:val="00AA156E"/>
    <w:rsid w:val="00AA1986"/>
    <w:rsid w:val="00AA4EAF"/>
    <w:rsid w:val="00AA617E"/>
    <w:rsid w:val="00AD5AEA"/>
    <w:rsid w:val="00AE2781"/>
    <w:rsid w:val="00B02BC8"/>
    <w:rsid w:val="00B05ACC"/>
    <w:rsid w:val="00B101A3"/>
    <w:rsid w:val="00B17092"/>
    <w:rsid w:val="00B20DDC"/>
    <w:rsid w:val="00B42CAC"/>
    <w:rsid w:val="00B83225"/>
    <w:rsid w:val="00B93541"/>
    <w:rsid w:val="00B94148"/>
    <w:rsid w:val="00BD5F8D"/>
    <w:rsid w:val="00BE2297"/>
    <w:rsid w:val="00BE4F9B"/>
    <w:rsid w:val="00C10684"/>
    <w:rsid w:val="00C15580"/>
    <w:rsid w:val="00C4096C"/>
    <w:rsid w:val="00C6190A"/>
    <w:rsid w:val="00C6687C"/>
    <w:rsid w:val="00C73DF6"/>
    <w:rsid w:val="00CC2C56"/>
    <w:rsid w:val="00CD1D49"/>
    <w:rsid w:val="00CE173C"/>
    <w:rsid w:val="00D128A8"/>
    <w:rsid w:val="00D22D84"/>
    <w:rsid w:val="00D25D57"/>
    <w:rsid w:val="00D542C9"/>
    <w:rsid w:val="00DA2B9F"/>
    <w:rsid w:val="00DA3F85"/>
    <w:rsid w:val="00DD3205"/>
    <w:rsid w:val="00DF0ACB"/>
    <w:rsid w:val="00DF17B8"/>
    <w:rsid w:val="00E13730"/>
    <w:rsid w:val="00E258D9"/>
    <w:rsid w:val="00E3418E"/>
    <w:rsid w:val="00E658F3"/>
    <w:rsid w:val="00E81160"/>
    <w:rsid w:val="00E87B03"/>
    <w:rsid w:val="00EB1ECB"/>
    <w:rsid w:val="00EB2AD3"/>
    <w:rsid w:val="00EC00D7"/>
    <w:rsid w:val="00EC4C3B"/>
    <w:rsid w:val="00F06E88"/>
    <w:rsid w:val="00F2197F"/>
    <w:rsid w:val="00F23C97"/>
    <w:rsid w:val="00F33360"/>
    <w:rsid w:val="00F51D90"/>
    <w:rsid w:val="00F60285"/>
    <w:rsid w:val="00F67239"/>
    <w:rsid w:val="00F727B6"/>
    <w:rsid w:val="00F85B03"/>
    <w:rsid w:val="00FC20D8"/>
    <w:rsid w:val="00FC6581"/>
    <w:rsid w:val="00FD4BB6"/>
    <w:rsid w:val="00FE1B9E"/>
    <w:rsid w:val="00FE3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A1C6E"/>
  <w15:chartTrackingRefBased/>
  <w15:docId w15:val="{1AF6FC5B-3EA6-4D4C-8C51-896FA778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 w:type="paragraph" w:styleId="Revision">
    <w:name w:val="Revision"/>
    <w:hidden/>
    <w:uiPriority w:val="99"/>
    <w:semiHidden/>
    <w:rsid w:val="00D128A8"/>
    <w:pPr>
      <w:spacing w:after="0" w:line="240" w:lineRule="auto"/>
    </w:pPr>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164402"/>
    <w:rPr>
      <w:sz w:val="16"/>
      <w:szCs w:val="16"/>
    </w:rPr>
  </w:style>
  <w:style w:type="paragraph" w:styleId="CommentText">
    <w:name w:val="annotation text"/>
    <w:basedOn w:val="Normal"/>
    <w:link w:val="CommentTextChar"/>
    <w:uiPriority w:val="99"/>
    <w:unhideWhenUsed/>
    <w:rsid w:val="00164402"/>
    <w:rPr>
      <w:sz w:val="20"/>
      <w:szCs w:val="20"/>
    </w:rPr>
  </w:style>
  <w:style w:type="character" w:customStyle="1" w:styleId="CommentTextChar">
    <w:name w:val="Comment Text Char"/>
    <w:basedOn w:val="DefaultParagraphFont"/>
    <w:link w:val="CommentText"/>
    <w:uiPriority w:val="99"/>
    <w:rsid w:val="00164402"/>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164402"/>
    <w:rPr>
      <w:b/>
      <w:bCs/>
    </w:rPr>
  </w:style>
  <w:style w:type="character" w:customStyle="1" w:styleId="CommentSubjectChar">
    <w:name w:val="Comment Subject Char"/>
    <w:basedOn w:val="CommentTextChar"/>
    <w:link w:val="CommentSubject"/>
    <w:uiPriority w:val="99"/>
    <w:semiHidden/>
    <w:rsid w:val="00164402"/>
    <w:rPr>
      <w:rFonts w:ascii="Arial" w:eastAsia="Arial" w:hAnsi="Arial" w:cs="Arial"/>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a.gov.au/organisation/public-sector-commission/leadership-expectatio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ts.wa.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lgcwa.sharepoint.com/sites/HumanResources/CITS%20JDF%20Library/Forms/Tourism%20JDF/Tourism%20Generic%20JDF%20Template.dotx?OR=81dd2b71-fb82-4b33-ac71-fed46bf0f87a&amp;CID=f47008a2-c000-7000-19ab-49e6d85d3455&amp;CT=177580499514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0381F5B4F940B19FD88A5D439B3908"/>
        <w:category>
          <w:name w:val="General"/>
          <w:gallery w:val="placeholder"/>
        </w:category>
        <w:types>
          <w:type w:val="bbPlcHdr"/>
        </w:types>
        <w:behaviors>
          <w:behavior w:val="content"/>
        </w:behaviors>
        <w:guid w:val="{CA851A09-001B-4AA1-8C1F-2A106DE7B8EB}"/>
      </w:docPartPr>
      <w:docPartBody>
        <w:p w:rsidR="00481498" w:rsidRDefault="00481498">
          <w:pPr>
            <w:pStyle w:val="F00381F5B4F940B19FD88A5D439B3908"/>
          </w:pPr>
          <w:r w:rsidRPr="00D21208">
            <w:rPr>
              <w:rStyle w:val="PlaceholderText"/>
            </w:rPr>
            <w:t>[Title]</w:t>
          </w:r>
        </w:p>
      </w:docPartBody>
    </w:docPart>
    <w:docPart>
      <w:docPartPr>
        <w:name w:val="7053413D8E1F4AB2A4901A859170C5B7"/>
        <w:category>
          <w:name w:val="General"/>
          <w:gallery w:val="placeholder"/>
        </w:category>
        <w:types>
          <w:type w:val="bbPlcHdr"/>
        </w:types>
        <w:behaviors>
          <w:behavior w:val="content"/>
        </w:behaviors>
        <w:guid w:val="{4AAF0A5B-D725-4CD7-B08F-2EC96B7B7F5F}"/>
      </w:docPartPr>
      <w:docPartBody>
        <w:p w:rsidR="00481498" w:rsidRDefault="00481498">
          <w:pPr>
            <w:pStyle w:val="7053413D8E1F4AB2A4901A859170C5B7"/>
          </w:pPr>
          <w:r w:rsidRPr="00D21208">
            <w:rPr>
              <w:rStyle w:val="PlaceholderText"/>
            </w:rPr>
            <w:t>[Classification Level]</w:t>
          </w:r>
        </w:p>
      </w:docPartBody>
    </w:docPart>
    <w:docPart>
      <w:docPartPr>
        <w:name w:val="35C824500ACA46B78436314AAE31004F"/>
        <w:category>
          <w:name w:val="General"/>
          <w:gallery w:val="placeholder"/>
        </w:category>
        <w:types>
          <w:type w:val="bbPlcHdr"/>
        </w:types>
        <w:behaviors>
          <w:behavior w:val="content"/>
        </w:behaviors>
        <w:guid w:val="{7DB330A8-2673-4879-B4E7-B96C80925865}"/>
      </w:docPartPr>
      <w:docPartBody>
        <w:p w:rsidR="00481498" w:rsidRDefault="00481498">
          <w:pPr>
            <w:pStyle w:val="35C824500ACA46B78436314AAE31004F"/>
          </w:pPr>
          <w:r w:rsidRPr="00D21208">
            <w:rPr>
              <w:rStyle w:val="PlaceholderText"/>
            </w:rPr>
            <w:t>[Award JDF]</w:t>
          </w:r>
        </w:p>
      </w:docPartBody>
    </w:docPart>
    <w:docPart>
      <w:docPartPr>
        <w:name w:val="FD3AAE18B019499EA09E2C8D562A3043"/>
        <w:category>
          <w:name w:val="General"/>
          <w:gallery w:val="placeholder"/>
        </w:category>
        <w:types>
          <w:type w:val="bbPlcHdr"/>
        </w:types>
        <w:behaviors>
          <w:behavior w:val="content"/>
        </w:behaviors>
        <w:guid w:val="{D1D6D747-05F7-470C-9781-47F336A080E2}"/>
      </w:docPartPr>
      <w:docPartBody>
        <w:p w:rsidR="00481498" w:rsidRDefault="00481498">
          <w:pPr>
            <w:pStyle w:val="FD3AAE18B019499EA09E2C8D562A3043"/>
          </w:pPr>
          <w:r w:rsidRPr="00D21208">
            <w:rPr>
              <w:rStyle w:val="PlaceholderText"/>
            </w:rPr>
            <w:t>[Position Number(s)]</w:t>
          </w:r>
        </w:p>
      </w:docPartBody>
    </w:docPart>
    <w:docPart>
      <w:docPartPr>
        <w:name w:val="4B317DF6D8884E989BCF18CC243FE940"/>
        <w:category>
          <w:name w:val="General"/>
          <w:gallery w:val="placeholder"/>
        </w:category>
        <w:types>
          <w:type w:val="bbPlcHdr"/>
        </w:types>
        <w:behaviors>
          <w:behavior w:val="content"/>
        </w:behaviors>
        <w:guid w:val="{4194DF04-61BC-4570-868A-9A22343E6632}"/>
      </w:docPartPr>
      <w:docPartBody>
        <w:p w:rsidR="00481498" w:rsidRDefault="00481498">
          <w:pPr>
            <w:pStyle w:val="4B317DF6D8884E989BCF18CC243FE940"/>
          </w:pPr>
          <w:r w:rsidRPr="00D21208">
            <w:rPr>
              <w:rStyle w:val="PlaceholderText"/>
            </w:rPr>
            <w:t>[Division JDF]</w:t>
          </w:r>
        </w:p>
      </w:docPartBody>
    </w:docPart>
    <w:docPart>
      <w:docPartPr>
        <w:name w:val="873977367B3D4EFFAAD13DFC8B8F1E15"/>
        <w:category>
          <w:name w:val="General"/>
          <w:gallery w:val="placeholder"/>
        </w:category>
        <w:types>
          <w:type w:val="bbPlcHdr"/>
        </w:types>
        <w:behaviors>
          <w:behavior w:val="content"/>
        </w:behaviors>
        <w:guid w:val="{8F676D3E-D2A1-4259-976D-30B76BD559DF}"/>
      </w:docPartPr>
      <w:docPartBody>
        <w:p w:rsidR="00481498" w:rsidRDefault="00481498">
          <w:pPr>
            <w:pStyle w:val="873977367B3D4EFFAAD13DFC8B8F1E15"/>
          </w:pPr>
          <w:r w:rsidRPr="00D21208">
            <w:rPr>
              <w:rStyle w:val="PlaceholderText"/>
            </w:rPr>
            <w:t>[Branch JDF]</w:t>
          </w:r>
        </w:p>
      </w:docPartBody>
    </w:docPart>
    <w:docPart>
      <w:docPartPr>
        <w:name w:val="E6595B55994143778FAD01967A84D3B0"/>
        <w:category>
          <w:name w:val="General"/>
          <w:gallery w:val="placeholder"/>
        </w:category>
        <w:types>
          <w:type w:val="bbPlcHdr"/>
        </w:types>
        <w:behaviors>
          <w:behavior w:val="content"/>
        </w:behaviors>
        <w:guid w:val="{66C17D42-54CE-45A1-A3F3-64B262597C25}"/>
      </w:docPartPr>
      <w:docPartBody>
        <w:p w:rsidR="00481498" w:rsidRDefault="00481498">
          <w:pPr>
            <w:pStyle w:val="E6595B55994143778FAD01967A84D3B0"/>
          </w:pPr>
          <w:r w:rsidRPr="00D21208">
            <w:rPr>
              <w:rStyle w:val="PlaceholderText"/>
            </w:rPr>
            <w:t>[Direct reports]</w:t>
          </w:r>
        </w:p>
      </w:docPartBody>
    </w:docPart>
    <w:docPart>
      <w:docPartPr>
        <w:name w:val="6DBFEF7FD5704E0BB1C133C0A96EE0E5"/>
        <w:category>
          <w:name w:val="General"/>
          <w:gallery w:val="placeholder"/>
        </w:category>
        <w:types>
          <w:type w:val="bbPlcHdr"/>
        </w:types>
        <w:behaviors>
          <w:behavior w:val="content"/>
        </w:behaviors>
        <w:guid w:val="{BF32B55D-A503-4716-BC8A-5B8E00BE03D8}"/>
      </w:docPartPr>
      <w:docPartBody>
        <w:p w:rsidR="00481498" w:rsidRDefault="00481498">
          <w:pPr>
            <w:pStyle w:val="6DBFEF7FD5704E0BB1C133C0A96EE0E5"/>
          </w:pPr>
          <w:r w:rsidRPr="00D21208">
            <w:rPr>
              <w:rStyle w:val="PlaceholderText"/>
            </w:rPr>
            <w:t>[Manager Position Number(s)]</w:t>
          </w:r>
        </w:p>
      </w:docPartBody>
    </w:docPart>
    <w:docPart>
      <w:docPartPr>
        <w:name w:val="07D11390EDF542A9AEB355C9074980DE"/>
        <w:category>
          <w:name w:val="General"/>
          <w:gallery w:val="placeholder"/>
        </w:category>
        <w:types>
          <w:type w:val="bbPlcHdr"/>
        </w:types>
        <w:behaviors>
          <w:behavior w:val="content"/>
        </w:behaviors>
        <w:guid w:val="{50647A09-9806-44E1-B300-E314BFA62BF4}"/>
      </w:docPartPr>
      <w:docPartBody>
        <w:p w:rsidR="00481498" w:rsidRDefault="00481498">
          <w:pPr>
            <w:pStyle w:val="07D11390EDF542A9AEB355C9074980DE"/>
          </w:pPr>
          <w:r w:rsidRPr="00D21208">
            <w:rPr>
              <w:rStyle w:val="PlaceholderText"/>
            </w:rPr>
            <w:t>[Locations]</w:t>
          </w:r>
        </w:p>
      </w:docPartBody>
    </w:docPart>
    <w:docPart>
      <w:docPartPr>
        <w:name w:val="E17F051CCA5346BBA9A8F23346670BA3"/>
        <w:category>
          <w:name w:val="General"/>
          <w:gallery w:val="placeholder"/>
        </w:category>
        <w:types>
          <w:type w:val="bbPlcHdr"/>
        </w:types>
        <w:behaviors>
          <w:behavior w:val="content"/>
        </w:behaviors>
        <w:guid w:val="{B836216E-8901-4FAF-8567-CFB3F3D7C6AC}"/>
      </w:docPartPr>
      <w:docPartBody>
        <w:p w:rsidR="00481498" w:rsidRDefault="00481498">
          <w:pPr>
            <w:pStyle w:val="E17F051CCA5346BBA9A8F23346670BA3"/>
          </w:pPr>
          <w:r w:rsidRPr="00D21208">
            <w:rPr>
              <w:rStyle w:val="PlaceholderText"/>
            </w:rPr>
            <w:t>[Portfolio content]</w:t>
          </w:r>
        </w:p>
      </w:docPartBody>
    </w:docPart>
    <w:docPart>
      <w:docPartPr>
        <w:name w:val="2A34F2D57D544D839BFD693213E7251C"/>
        <w:category>
          <w:name w:val="General"/>
          <w:gallery w:val="placeholder"/>
        </w:category>
        <w:types>
          <w:type w:val="bbPlcHdr"/>
        </w:types>
        <w:behaviors>
          <w:behavior w:val="content"/>
        </w:behaviors>
        <w:guid w:val="{80271A2C-4193-4A9F-B849-44231C6E11C3}"/>
      </w:docPartPr>
      <w:docPartBody>
        <w:p w:rsidR="00481498" w:rsidRDefault="00481498">
          <w:pPr>
            <w:pStyle w:val="2A34F2D57D544D839BFD693213E7251C"/>
          </w:pPr>
          <w:r w:rsidRPr="00D21208">
            <w:rPr>
              <w:rStyle w:val="PlaceholderText"/>
            </w:rPr>
            <w:t>[Leadership expectations]</w:t>
          </w:r>
        </w:p>
      </w:docPartBody>
    </w:docPart>
    <w:docPart>
      <w:docPartPr>
        <w:name w:val="1A445A85FB3043E59ADFC21CE60D2237"/>
        <w:category>
          <w:name w:val="General"/>
          <w:gallery w:val="placeholder"/>
        </w:category>
        <w:types>
          <w:type w:val="bbPlcHdr"/>
        </w:types>
        <w:behaviors>
          <w:behavior w:val="content"/>
        </w:behaviors>
        <w:guid w:val="{DF0EF529-ACE1-4133-A295-003405D2B05D}"/>
      </w:docPartPr>
      <w:docPartBody>
        <w:p w:rsidR="00481498" w:rsidRDefault="00481498">
          <w:pPr>
            <w:pStyle w:val="1A445A85FB3043E59ADFC21CE60D2237"/>
          </w:pPr>
          <w:r w:rsidRPr="00D21208">
            <w:rPr>
              <w:rStyle w:val="PlaceholderText"/>
            </w:rPr>
            <w:t>[Start Date JDF]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498"/>
    <w:rsid w:val="000C3D7B"/>
    <w:rsid w:val="001F671D"/>
    <w:rsid w:val="0022208F"/>
    <w:rsid w:val="00234F13"/>
    <w:rsid w:val="002A6AA0"/>
    <w:rsid w:val="003440BB"/>
    <w:rsid w:val="00364BF9"/>
    <w:rsid w:val="00465B82"/>
    <w:rsid w:val="00481498"/>
    <w:rsid w:val="0050225A"/>
    <w:rsid w:val="00511FF9"/>
    <w:rsid w:val="00563A81"/>
    <w:rsid w:val="00612B92"/>
    <w:rsid w:val="007A2753"/>
    <w:rsid w:val="00852259"/>
    <w:rsid w:val="0088691E"/>
    <w:rsid w:val="008C0DE4"/>
    <w:rsid w:val="00C017EE"/>
    <w:rsid w:val="00C33552"/>
    <w:rsid w:val="00CC2C56"/>
    <w:rsid w:val="00E13BCD"/>
    <w:rsid w:val="00E517AF"/>
    <w:rsid w:val="00F5649F"/>
    <w:rsid w:val="00FE1B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00381F5B4F940B19FD88A5D439B3908">
    <w:name w:val="F00381F5B4F940B19FD88A5D439B3908"/>
  </w:style>
  <w:style w:type="paragraph" w:customStyle="1" w:styleId="7053413D8E1F4AB2A4901A859170C5B7">
    <w:name w:val="7053413D8E1F4AB2A4901A859170C5B7"/>
  </w:style>
  <w:style w:type="paragraph" w:customStyle="1" w:styleId="35C824500ACA46B78436314AAE31004F">
    <w:name w:val="35C824500ACA46B78436314AAE31004F"/>
  </w:style>
  <w:style w:type="paragraph" w:customStyle="1" w:styleId="FD3AAE18B019499EA09E2C8D562A3043">
    <w:name w:val="FD3AAE18B019499EA09E2C8D562A3043"/>
  </w:style>
  <w:style w:type="paragraph" w:customStyle="1" w:styleId="4B317DF6D8884E989BCF18CC243FE940">
    <w:name w:val="4B317DF6D8884E989BCF18CC243FE940"/>
  </w:style>
  <w:style w:type="paragraph" w:customStyle="1" w:styleId="873977367B3D4EFFAAD13DFC8B8F1E15">
    <w:name w:val="873977367B3D4EFFAAD13DFC8B8F1E15"/>
  </w:style>
  <w:style w:type="paragraph" w:customStyle="1" w:styleId="E6595B55994143778FAD01967A84D3B0">
    <w:name w:val="E6595B55994143778FAD01967A84D3B0"/>
  </w:style>
  <w:style w:type="paragraph" w:customStyle="1" w:styleId="6DBFEF7FD5704E0BB1C133C0A96EE0E5">
    <w:name w:val="6DBFEF7FD5704E0BB1C133C0A96EE0E5"/>
  </w:style>
  <w:style w:type="paragraph" w:customStyle="1" w:styleId="07D11390EDF542A9AEB355C9074980DE">
    <w:name w:val="07D11390EDF542A9AEB355C9074980DE"/>
  </w:style>
  <w:style w:type="paragraph" w:customStyle="1" w:styleId="E17F051CCA5346BBA9A8F23346670BA3">
    <w:name w:val="E17F051CCA5346BBA9A8F23346670BA3"/>
  </w:style>
  <w:style w:type="paragraph" w:customStyle="1" w:styleId="2A34F2D57D544D839BFD693213E7251C">
    <w:name w:val="2A34F2D57D544D839BFD693213E7251C"/>
  </w:style>
  <w:style w:type="paragraph" w:customStyle="1" w:styleId="1A445A85FB3043E59ADFC21CE60D2237">
    <w:name w:val="1A445A85FB3043E59ADFC21CE60D22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ourism JDF" ma:contentTypeID="0x0101001606204C495BEE409239BDF79B32EEF1010100FD57591992100F40BB47E8B59C4D7F44" ma:contentTypeVersion="3" ma:contentTypeDescription="" ma:contentTypeScope="" ma:versionID="374281178a5073b66b2b11f29913cc6d">
  <xsd:schema xmlns:xsd="http://www.w3.org/2001/XMLSchema" xmlns:xs="http://www.w3.org/2001/XMLSchema" xmlns:p="http://schemas.microsoft.com/office/2006/metadata/properties" xmlns:ns2="6ba7053f-e0f4-4d6d-b99b-1a84f6080beb" targetNamespace="http://schemas.microsoft.com/office/2006/metadata/properties" ma:root="true" ma:fieldsID="116db75eac044609fb43220032645586" ns2:_="">
    <xsd:import namespace="6ba7053f-e0f4-4d6d-b99b-1a84f6080beb"/>
    <xsd:element name="properties">
      <xsd:complexType>
        <xsd:sequence>
          <xsd:element name="documentManagement">
            <xsd:complexType>
              <xsd:all>
                <xsd:element ref="ns2:Classification_x0020_Level" minOccurs="0"/>
                <xsd:element ref="ns2:JDFEndDate" minOccurs="0"/>
                <xsd:element ref="ns2:Status_x0020_JDF" minOccurs="0"/>
                <xsd:element ref="ns2:Generic_x0020_JDF" minOccurs="0"/>
                <xsd:element ref="ns2:Start_x0020_Date_x0020_JDF" minOccurs="0"/>
                <xsd:element ref="ns2:Location_x0020_JDF" minOccurs="0"/>
                <xsd:element ref="ns2:Division_x0020_JDF" minOccurs="0"/>
                <xsd:element ref="ns2:Branch_x0020_JDF" minOccurs="0"/>
                <xsd:element ref="ns2:Award_x0020_JDF" minOccurs="0"/>
                <xsd:element ref="ns2:PositionNumbersJDF" minOccurs="0"/>
                <xsd:element ref="ns2:Manager_x0020_Position_x0020_Number_x0028_s_x0029_" minOccurs="0"/>
                <xsd:element ref="ns2:Leadership_x0020_expectations" minOccurs="0"/>
                <xsd:element ref="ns2:Portfolio" minOccurs="0"/>
                <xsd:element ref="ns2:Portfolio_x0020_content" minOccurs="0"/>
                <xsd:element ref="ns2:PA_LastUpdated" minOccurs="0"/>
                <xsd:element ref="ns2:Direct_x0020_repor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7053f-e0f4-4d6d-b99b-1a84f6080beb" elementFormDefault="qualified">
    <xsd:import namespace="http://schemas.microsoft.com/office/2006/documentManagement/types"/>
    <xsd:import namespace="http://schemas.microsoft.com/office/infopath/2007/PartnerControls"/>
    <xsd:element name="Classification_x0020_Level" ma:index="8" nillable="true" ma:displayName="Classification Level" ma:description="Classification Level for jdf" ma:format="Dropdown" ma:internalName="Classification_x0020_Level">
      <xsd:simpleType>
        <xsd:restriction base="dms:Choice">
          <xsd:enumeration value="Class 1"/>
          <xsd:enumeration value="Class 2"/>
          <xsd:enumeration value="Level 1"/>
          <xsd:enumeration value="Level 2"/>
          <xsd:enumeration value="Level 3"/>
          <xsd:enumeration value="Level 4"/>
          <xsd:enumeration value="Level 5"/>
          <xsd:enumeration value="Level 6"/>
          <xsd:enumeration value="Level 7"/>
          <xsd:enumeration value="Level 8"/>
          <xsd:enumeration value="Level 9"/>
          <xsd:enumeration value="Specified Calling Level 1"/>
          <xsd:enumeration value="Specified Calling Level 2"/>
          <xsd:enumeration value="Specified Calling Level 3"/>
          <xsd:enumeration value="Specified Calling Level 4"/>
          <xsd:enumeration value="Specified Calling Level 5"/>
          <xsd:enumeration value="Specified Calling Level 6"/>
          <xsd:enumeration value="Wages"/>
        </xsd:restriction>
      </xsd:simpleType>
    </xsd:element>
    <xsd:element name="JDFEndDate" ma:index="9" nillable="true" ma:displayName="End Date JDF" ma:format="DateOnly" ma:internalName="JDFEndDate">
      <xsd:simpleType>
        <xsd:restriction base="dms:DateTime"/>
      </xsd:simpleType>
    </xsd:element>
    <xsd:element name="Status_x0020_JDF" ma:index="10" nillable="true" ma:displayName="Status JDF" ma:format="Dropdown" ma:internalName="Status_x0020_JDF">
      <xsd:simpleType>
        <xsd:restriction base="dms:Choice">
          <xsd:enumeration value="Active"/>
          <xsd:enumeration value="Inactive"/>
        </xsd:restriction>
      </xsd:simpleType>
    </xsd:element>
    <xsd:element name="Generic_x0020_JDF" ma:index="11" nillable="true" ma:displayName="Generic JDF" ma:default="0" ma:internalName="Generic_x0020_JDF">
      <xsd:simpleType>
        <xsd:restriction base="dms:Boolean"/>
      </xsd:simpleType>
    </xsd:element>
    <xsd:element name="Start_x0020_Date_x0020_JDF" ma:index="12" nillable="true" ma:displayName="Start Date JDF" ma:default="" ma:format="DateOnly" ma:internalName="Start_x0020_Date_x0020_JDF">
      <xsd:simpleType>
        <xsd:restriction base="dms:DateTime"/>
      </xsd:simpleType>
    </xsd:element>
    <xsd:element name="Location_x0020_JDF" ma:index="13" nillable="true" ma:displayName="Locations" ma:format="Dropdown" ma:internalName="Location_x0020_JDF">
      <xsd:simpleType>
        <xsd:restriction base="dms:Choice">
          <xsd:enumeration value="140 William Street, Perth"/>
          <xsd:enumeration value="1 William Street, Perth"/>
          <xsd:enumeration value="226 Adelaide terrace, Perth"/>
          <xsd:enumeration value="Albany"/>
          <xsd:enumeration value="Bickley"/>
          <xsd:enumeration value="Bicton"/>
          <xsd:enumeration value="Broome"/>
          <xsd:enumeration value="Bunbury"/>
          <xsd:enumeration value="Carnarvon"/>
          <xsd:enumeration value="Ern Halliday"/>
          <xsd:enumeration value="Geraldton"/>
          <xsd:enumeration value="Kalgoorlie"/>
          <xsd:enumeration value="Karratha"/>
          <xsd:enumeration value="Kununurra"/>
          <xsd:enumeration value="Leederville"/>
          <xsd:enumeration value="Mandurah"/>
          <xsd:enumeration value="Northam"/>
          <xsd:enumeration value="Quaranup"/>
          <xsd:enumeration value="State Library Western Australia"/>
          <xsd:enumeration value="Woodman Point"/>
          <xsd:enumeration value="Metropolitan"/>
          <xsd:enumeration value="Regional"/>
        </xsd:restriction>
      </xsd:simpleType>
    </xsd:element>
    <xsd:element name="Division_x0020_JDF" ma:index="14" nillable="true" ma:displayName="Division JDF" ma:format="Dropdown" ma:internalName="Division_x0020_JDF">
      <xsd:simpleType>
        <xsd:restriction base="dms:Choice">
          <xsd:enumeration value="Corporate Services"/>
          <xsd:enumeration value="Finance"/>
          <xsd:enumeration value="Office of Multicultural Interests"/>
          <xsd:enumeration value="Capability and Performance"/>
          <xsd:enumeration value="Corporate Communications"/>
          <xsd:enumeration value="Creative Industries"/>
          <xsd:enumeration value="Infrastructure Programs"/>
          <xsd:enumeration value="Integrity"/>
          <xsd:enumeration value="Legal Services"/>
          <xsd:enumeration value="Major and Capital Projects"/>
          <xsd:enumeration value="Office of Director General"/>
          <xsd:enumeration value="Sport and Recreation"/>
          <xsd:enumeration value="Sport and Recreation and Infrastructure Services"/>
          <xsd:enumeration value="State Records Office"/>
          <xsd:enumeration value="Strategy and Performance Accountability"/>
          <xsd:enumeration value="Tourism Investment Delivery"/>
          <xsd:enumeration value="Tourism WA"/>
          <xsd:enumeration value="Various"/>
          <xsd:enumeration value="Test"/>
        </xsd:restriction>
      </xsd:simpleType>
    </xsd:element>
    <xsd:element name="Branch_x0020_JDF" ma:index="15" nillable="true" ma:displayName="Branch JDF" ma:format="Dropdown" ma:internalName="Branch_x0020_JDF">
      <xsd:simpleType>
        <xsd:restriction base="dms:Choice">
          <xsd:enumeration value="Corporate Services"/>
          <xsd:enumeration value="Digital and Technology Services"/>
          <xsd:enumeration value="Finance"/>
          <xsd:enumeration value="Human Resources"/>
          <xsd:enumeration value="Regional Services"/>
          <xsd:enumeration value="Aboriginal History WA"/>
          <xsd:enumeration value="Child Safeguarding Implementation Team"/>
          <xsd:enumeration value="Community Engagement &amp; Strategy"/>
          <xsd:enumeration value="Community Relations"/>
          <xsd:enumeration value="Corporate Communications"/>
          <xsd:enumeration value="Creative Industries"/>
          <xsd:enumeration value="Destination Development"/>
          <xsd:enumeration value="Digital Communications"/>
          <xsd:enumeration value="Events"/>
          <xsd:enumeration value="Event Acquisition and Development"/>
          <xsd:enumeration value="External Budgeting"/>
          <xsd:enumeration value="Financial Accounting"/>
          <xsd:enumeration value="Governance and Risk"/>
          <xsd:enumeration value="Industry Partnerships and Development"/>
          <xsd:enumeration value="Infrastructure Programs"/>
          <xsd:enumeration value="Integrity"/>
          <xsd:enumeration value="Investment Research and Policy"/>
          <xsd:enumeration value="Legal Services"/>
          <xsd:enumeration value="Major and Capital Projects"/>
          <xsd:enumeration value="Management Accounting"/>
          <xsd:enumeration value="Marketing"/>
          <xsd:enumeration value="Media"/>
          <xsd:enumeration value="Ministerial Services"/>
          <xsd:enumeration value="Office of Director General"/>
          <xsd:enumeration value="Office of Multicultural Interests"/>
          <xsd:enumeration value="Payroll Services"/>
          <xsd:enumeration value="Performance Analysis and Reporting"/>
          <xsd:enumeration value="Procurement and Business Services"/>
          <xsd:enumeration value="Recreation Camps"/>
          <xsd:enumeration value="Sport and Recreation"/>
          <xsd:enumeration value="State Records Office"/>
          <xsd:enumeration value="Strategic Policy"/>
          <xsd:enumeration value="Strategy and Planning"/>
          <xsd:enumeration value="Strategy and Engagement"/>
          <xsd:enumeration value="Strategy and Partnerships"/>
          <xsd:enumeration value="Strategy and Transformation"/>
          <xsd:enumeration value="Strategy and Performance Accountability"/>
          <xsd:enumeration value="Tourism Investment Delivery"/>
          <xsd:enumeration value="Tourism WA"/>
          <xsd:enumeration value="Various"/>
          <xsd:enumeration value="Programs and Investment"/>
          <xsd:enumeration value="Sector Sustainability and Participation"/>
          <xsd:enumeration value="Aboriginal Cultural Centre"/>
          <xsd:enumeration value="Combat Sports"/>
        </xsd:restriction>
      </xsd:simpleType>
    </xsd:element>
    <xsd:element name="Award_x0020_JDF" ma:index="16" nillable="true" ma:displayName="Award JDF" ma:default="" ma:format="Dropdown" ma:internalName="Award_x0020_JDF">
      <xsd:simpleType>
        <xsd:restriction base="dms:Choice">
          <xsd:enumeration value="Government Services (Misc) General Agreement"/>
          <xsd:enumeration value="Public Service General Agreement"/>
          <xsd:enumeration value="Sal &amp; Allce Act 1975 - Sal &amp; Allce Trib - Spl Div"/>
          <xsd:enumeration value="Unknown"/>
        </xsd:restriction>
      </xsd:simpleType>
    </xsd:element>
    <xsd:element name="PositionNumbersJDF" ma:index="17" nillable="true" ma:displayName="Position Number(s)" ma:internalName="PositionNumbersJDF">
      <xsd:simpleType>
        <xsd:restriction base="dms:Note">
          <xsd:maxLength value="255"/>
        </xsd:restriction>
      </xsd:simpleType>
    </xsd:element>
    <xsd:element name="Manager_x0020_Position_x0020_Number_x0028_s_x0029_" ma:index="18" nillable="true" ma:displayName="Manager Position Number(s)" ma:default="" ma:internalName="Manager_x0020_Position_x0020_Number_x0028_s_x0029_">
      <xsd:simpleType>
        <xsd:restriction base="dms:Note">
          <xsd:maxLength value="255"/>
        </xsd:restriction>
      </xsd:simpleType>
    </xsd:element>
    <xsd:element name="Leadership_x0020_expectations" ma:index="19" nillable="true" ma:displayName="Leadership expectations" ma:format="Dropdown" ma:internalName="Leadership_x0020_expectations">
      <xsd:simpleType>
        <xsd:restriction base="dms:Choice">
          <xsd:enumeration value="personal leadership"/>
          <xsd:enumeration value="leading others"/>
          <xsd:enumeration value="leading leaders"/>
          <xsd:enumeration value="multiple area leader"/>
          <xsd:enumeration value="executive leader"/>
          <xsd:enumeration value="agency leader"/>
        </xsd:restriction>
      </xsd:simpleType>
    </xsd:element>
    <xsd:element name="Portfolio" ma:index="20" nillable="true" ma:displayName="Portfolio" ma:format="Dropdown" ma:internalName="Portfolio">
      <xsd:simpleType>
        <xsd:restriction base="dms:Choice">
          <xsd:enumeration value="Sport and Recreation"/>
          <xsd:enumeration value="Office of Multicultural Interests"/>
          <xsd:enumeration value="Creative Industries"/>
          <xsd:enumeration value="State Records Office"/>
          <xsd:enumeration value="Aboriginal Cultural Centre"/>
          <xsd:enumeration value="Aboriginal History WA"/>
          <xsd:enumeration value="Office of the Director General"/>
          <xsd:enumeration value="DDG – Capability and Performance"/>
          <xsd:enumeration value="Finance Directorate"/>
          <xsd:enumeration value="Legal Services"/>
          <xsd:enumeration value="Corporate Services"/>
          <xsd:enumeration value="Corporate Communications"/>
          <xsd:enumeration value="Strategy and Performance Accountability"/>
          <xsd:enumeration value="Infrastructure Programs"/>
          <xsd:enumeration value="Major and Capital Projects"/>
          <xsd:enumeration value="Tourism WA"/>
          <xsd:enumeration value="Generic"/>
          <xsd:enumeration value="test"/>
        </xsd:restriction>
      </xsd:simpleType>
    </xsd:element>
    <xsd:element name="Portfolio_x0020_content" ma:index="21" nillable="true" ma:displayName="Portfolio content" ma:internalName="Portfolio_x0020_content">
      <xsd:simpleType>
        <xsd:restriction base="dms:Note"/>
      </xsd:simpleType>
    </xsd:element>
    <xsd:element name="PA_LastUpdated" ma:index="22" nillable="true" ma:displayName="PA_LastUpdated" ma:default="" ma:format="DateTime" ma:internalName="PA_LastUpdated">
      <xsd:simpleType>
        <xsd:restriction base="dms:DateTime"/>
      </xsd:simpleType>
    </xsd:element>
    <xsd:element name="Direct_x0020_reports" ma:index="23" nillable="true" ma:displayName="Direct reports" ma:internalName="Direct_x0020_repor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ortfolio xmlns="6ba7053f-e0f4-4d6d-b99b-1a84f6080beb" xsi:nil="true"/>
    <Generic_x0020_JDF xmlns="6ba7053f-e0f4-4d6d-b99b-1a84f6080beb">false</Generic_x0020_JDF>
    <Award_x0020_JDF xmlns="6ba7053f-e0f4-4d6d-b99b-1a84f6080beb">Public Service General Agreement</Award_x0020_JDF>
    <Portfolio_x0020_content xmlns="6ba7053f-e0f4-4d6d-b99b-1a84f6080beb">Tourism WA is responsible for promoting Western Australia as a holiday destination. Its focus is on marketing the State; developing, attracting and promoting major sporting, cultural and business events; and supporting the development of significant tourism infrastructure and projects.</Portfolio_x0020_content>
    <Location_x0020_JDF xmlns="6ba7053f-e0f4-4d6d-b99b-1a84f6080beb">1 William Street, Perth</Location_x0020_JDF>
    <Start_x0020_Date_x0020_JDF xmlns="6ba7053f-e0f4-4d6d-b99b-1a84f6080beb">2026-06-24T00:00:00</Start_x0020_Date_x0020_JDF>
    <Classification_x0020_Level xmlns="6ba7053f-e0f4-4d6d-b99b-1a84f6080beb">Level 6</Classification_x0020_Level>
    <PositionNumbersJDF xmlns="6ba7053f-e0f4-4d6d-b99b-1a84f6080beb">16998</PositionNumbersJDF>
    <Leadership_x0020_expectations xmlns="6ba7053f-e0f4-4d6d-b99b-1a84f6080beb">personal leadership</Leadership_x0020_expectations>
    <Direct_x0020_reports xmlns="6ba7053f-e0f4-4d6d-b99b-1a84f6080beb">Nil</Direct_x0020_reports>
    <Division_x0020_JDF xmlns="6ba7053f-e0f4-4d6d-b99b-1a84f6080beb">Tourism WA</Division_x0020_JDF>
    <Manager_x0020_Position_x0020_Number_x0028_s_x0029_ xmlns="6ba7053f-e0f4-4d6d-b99b-1a84f6080beb">17039, Senior Aviation Manager</Manager_x0020_Position_x0020_Number_x0028_s_x0029_>
    <JDFEndDate xmlns="6ba7053f-e0f4-4d6d-b99b-1a84f6080beb" xsi:nil="true"/>
    <Branch_x0020_JDF xmlns="6ba7053f-e0f4-4d6d-b99b-1a84f6080beb">Marketing</Branch_x0020_JDF>
    <Status_x0020_JDF xmlns="6ba7053f-e0f4-4d6d-b99b-1a84f6080beb" xsi:nil="true"/>
    <PA_LastUpdated xmlns="6ba7053f-e0f4-4d6d-b99b-1a84f6080beb" xsi:nil="true"/>
  </documentManagement>
</p:properties>
</file>

<file path=customXml/itemProps1.xml><?xml version="1.0" encoding="utf-8"?>
<ds:datastoreItem xmlns:ds="http://schemas.openxmlformats.org/officeDocument/2006/customXml" ds:itemID="{2D6B840D-E305-4FCD-87BC-F39EC9E544B0}">
  <ds:schemaRefs>
    <ds:schemaRef ds:uri="http://schemas.microsoft.com/sharepoint/v3/contenttype/forms"/>
  </ds:schemaRefs>
</ds:datastoreItem>
</file>

<file path=customXml/itemProps2.xml><?xml version="1.0" encoding="utf-8"?>
<ds:datastoreItem xmlns:ds="http://schemas.openxmlformats.org/officeDocument/2006/customXml" ds:itemID="{CB7F0B11-E2DC-431B-BA5B-A8F2D2091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7053f-e0f4-4d6d-b99b-1a84f6080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customXml/itemProps4.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6ba7053f-e0f4-4d6d-b99b-1a84f6080beb"/>
  </ds:schemaRefs>
</ds:datastoreItem>
</file>

<file path=docProps/app.xml><?xml version="1.0" encoding="utf-8"?>
<Properties xmlns="http://schemas.openxmlformats.org/officeDocument/2006/extended-properties" xmlns:vt="http://schemas.openxmlformats.org/officeDocument/2006/docPropsVTypes">
  <Template>Tourism%20Generic%20JDF%20Template.dotx?OR=81dd2b71-fb82-4b33-ac71-fed46bf0f87a&amp;CID=f47008a2-c000-7000-19ab-49e6d85d3455&amp;CT=1775804995142</Template>
  <TotalTime>10</TotalTime>
  <Pages>4</Pages>
  <Words>1155</Words>
  <Characters>6092</Characters>
  <Application>Microsoft Office Word</Application>
  <DocSecurity>0</DocSecurity>
  <Lines>243</Lines>
  <Paragraphs>190</Paragraphs>
  <ScaleCrop>false</ScaleCrop>
  <HeadingPairs>
    <vt:vector size="2" baseType="variant">
      <vt:variant>
        <vt:lpstr>Title</vt:lpstr>
      </vt:variant>
      <vt:variant>
        <vt:i4>1</vt:i4>
      </vt:variant>
    </vt:vector>
  </HeadingPairs>
  <TitlesOfParts>
    <vt:vector size="1" baseType="lpstr">
      <vt:lpstr>Aviation Development Manager</vt:lpstr>
    </vt:vector>
  </TitlesOfParts>
  <Company>Tourism Western Australia</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Development Manager</dc:title>
  <dc:subject/>
  <dc:creator>Ava Burns</dc:creator>
  <cp:keywords/>
  <dc:description/>
  <cp:lastModifiedBy>Ava Burns</cp:lastModifiedBy>
  <cp:revision>10</cp:revision>
  <dcterms:created xsi:type="dcterms:W3CDTF">2026-06-24T00:46:00Z</dcterms:created>
  <dcterms:modified xsi:type="dcterms:W3CDTF">2026-06-24T05:58:00Z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0x0101001606204C495BEE409239BDF79B32EEF1010100FD57591992100F40BB47E8B59C4D7F44</vt:lpwstr>
  </property>
  <property fmtid="{D5CDD505-2E9C-101B-9397-08002B2CF9AE}" pid="3" name="MediaServiceImageTags">
    <vt:lpwstr/>
  </property>
  <property fmtid="{D5CDD505-2E9C-101B-9397-08002B2CF9AE}" pid="4" name="MSIP_Label_411b1dbb-eb03-4bf9-ab1a-6143aaf68191_Enabled">
    <vt:lpwstr>true</vt:lpwstr>
  </property>
  <property fmtid="{D5CDD505-2E9C-101B-9397-08002B2CF9AE}" pid="5" name="MSIP_Label_411b1dbb-eb03-4bf9-ab1a-6143aaf68191_SetDate">
    <vt:lpwstr>2026-05-15T06:12:55Z</vt:lpwstr>
  </property>
  <property fmtid="{D5CDD505-2E9C-101B-9397-08002B2CF9AE}" pid="6" name="MSIP_Label_411b1dbb-eb03-4bf9-ab1a-6143aaf68191_Method">
    <vt:lpwstr>Privileged</vt:lpwstr>
  </property>
  <property fmtid="{D5CDD505-2E9C-101B-9397-08002B2CF9AE}" pid="7" name="MSIP_Label_411b1dbb-eb03-4bf9-ab1a-6143aaf68191_Name">
    <vt:lpwstr>OFFICIAL No Label</vt:lpwstr>
  </property>
  <property fmtid="{D5CDD505-2E9C-101B-9397-08002B2CF9AE}" pid="8" name="MSIP_Label_411b1dbb-eb03-4bf9-ab1a-6143aaf68191_SiteId">
    <vt:lpwstr>c1ae0ae2-d504-4287-b6f4-7eafd6648d22</vt:lpwstr>
  </property>
  <property fmtid="{D5CDD505-2E9C-101B-9397-08002B2CF9AE}" pid="9" name="MSIP_Label_411b1dbb-eb03-4bf9-ab1a-6143aaf68191_ActionId">
    <vt:lpwstr>ab47eab3-38c0-40c0-ad56-5316a826f8e0</vt:lpwstr>
  </property>
  <property fmtid="{D5CDD505-2E9C-101B-9397-08002B2CF9AE}" pid="10" name="MSIP_Label_411b1dbb-eb03-4bf9-ab1a-6143aaf68191_ContentBits">
    <vt:lpwstr>0</vt:lpwstr>
  </property>
  <property fmtid="{D5CDD505-2E9C-101B-9397-08002B2CF9AE}" pid="11" name="MSIP_Label_411b1dbb-eb03-4bf9-ab1a-6143aaf68191_Tag">
    <vt:lpwstr>10, 0, 1, 1</vt:lpwstr>
  </property>
</Properties>
</file>