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586" w:rsidRPr="002A7E4A" w:rsidRDefault="007B5586" w:rsidP="002A7E4A">
      <w:bookmarkStart w:id="0" w:name="_GoBack"/>
      <w:bookmarkEnd w:id="0"/>
      <w:r w:rsidRPr="002A7E4A">
        <w:tab/>
      </w:r>
    </w:p>
    <w:p w:rsidR="007B5586" w:rsidRPr="002A7E4A" w:rsidRDefault="007B5586" w:rsidP="002A7E4A"/>
    <w:p w:rsidR="007B5586" w:rsidRPr="002A7E4A" w:rsidRDefault="007B5586" w:rsidP="002A7E4A"/>
    <w:p w:rsidR="007B5586" w:rsidRPr="002A7E4A" w:rsidRDefault="007B5586" w:rsidP="002A7E4A"/>
    <w:p w:rsidR="007B5586" w:rsidRPr="002A7E4A" w:rsidRDefault="007B5586" w:rsidP="007B5586"/>
    <w:tbl>
      <w:tblPr>
        <w:tblStyle w:val="GridTable2"/>
        <w:tblpPr w:leftFromText="180" w:rightFromText="180" w:vertAnchor="text" w:horzAnchor="margin" w:tblpXSpec="right" w:tblpY="-21"/>
        <w:tblW w:w="0" w:type="auto"/>
        <w:tblBorders>
          <w:top w:val="none" w:sz="0" w:space="0" w:color="auto"/>
          <w:bottom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706"/>
      </w:tblGrid>
      <w:tr w:rsidR="007B5586" w:rsidTr="005F1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5586" w:rsidRPr="002A7E4A" w:rsidRDefault="007B5586" w:rsidP="002A7E4A"/>
          <w:p w:rsidR="007B5586" w:rsidRPr="002A7E4A" w:rsidRDefault="007B5586" w:rsidP="002A7E4A"/>
          <w:p w:rsidR="007B5586" w:rsidRPr="002A7E4A" w:rsidRDefault="007B5586" w:rsidP="002A7E4A"/>
          <w:p w:rsidR="007B5586" w:rsidRPr="002A7E4A" w:rsidRDefault="007B5586" w:rsidP="002A7E4A"/>
          <w:p w:rsidR="00C05184" w:rsidRPr="002A7E4A" w:rsidRDefault="00C05184" w:rsidP="002A7E4A"/>
          <w:p w:rsidR="002A7E4A" w:rsidRDefault="002A7E4A" w:rsidP="002A7E4A"/>
          <w:p w:rsidR="007B5586" w:rsidRPr="002A7E4A" w:rsidRDefault="007B5586" w:rsidP="002A7E4A">
            <w:r w:rsidRPr="002A7E4A">
              <w:t>Name</w:t>
            </w:r>
          </w:p>
        </w:tc>
        <w:tc>
          <w:tcPr>
            <w:tcW w:w="370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bottom"/>
          </w:tcPr>
          <w:p w:rsidR="007B5586" w:rsidRPr="002A7E4A" w:rsidRDefault="007B5586" w:rsidP="005F1D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B5586" w:rsidRPr="002A7E4A" w:rsidRDefault="007B5586" w:rsidP="007B5586"/>
    <w:p w:rsidR="007B5586" w:rsidRPr="002A7E4A" w:rsidRDefault="007B5586" w:rsidP="007B5586"/>
    <w:p w:rsidR="007B5586" w:rsidRPr="002A7E4A" w:rsidRDefault="007B5586" w:rsidP="007B5586"/>
    <w:p w:rsidR="00C05184" w:rsidRPr="002A7E4A" w:rsidRDefault="00C05184" w:rsidP="007B5586"/>
    <w:p w:rsidR="007B5586" w:rsidRPr="002A7E4A" w:rsidRDefault="007B5586" w:rsidP="007B5586"/>
    <w:p w:rsidR="007B5586" w:rsidRPr="002A7E4A" w:rsidRDefault="007B5586" w:rsidP="007B5586"/>
    <w:p w:rsidR="002A7E4A" w:rsidRDefault="002A7E4A" w:rsidP="007B5586"/>
    <w:p w:rsidR="002A7E4A" w:rsidRDefault="002A7E4A" w:rsidP="007B5586"/>
    <w:p w:rsidR="007B5586" w:rsidRPr="002A7E4A" w:rsidRDefault="007B5586" w:rsidP="007B5586">
      <w:pPr>
        <w:rPr>
          <w:b/>
        </w:rPr>
      </w:pPr>
      <w:r w:rsidRPr="002A7E4A">
        <w:rPr>
          <w:b/>
        </w:rPr>
        <w:t>Instructions</w:t>
      </w:r>
    </w:p>
    <w:p w:rsidR="007B5586" w:rsidRPr="002A7E4A" w:rsidRDefault="007B5586" w:rsidP="002A7E4A">
      <w:r w:rsidRPr="002A7E4A">
        <w:t>Please download and complete this Application Form.</w:t>
      </w:r>
    </w:p>
    <w:p w:rsidR="007B5586" w:rsidRPr="002A7E4A" w:rsidRDefault="007B5586" w:rsidP="002A7E4A">
      <w:r w:rsidRPr="002A7E4A">
        <w:t>Applications may either be hand written or completed using MS Word.</w:t>
      </w:r>
    </w:p>
    <w:p w:rsidR="007B5586" w:rsidRPr="002A7E4A" w:rsidRDefault="007B5586" w:rsidP="002A7E4A">
      <w:r w:rsidRPr="002A7E4A">
        <w:t>Ensure you attach the completed form when you lodge your application.</w:t>
      </w:r>
    </w:p>
    <w:p w:rsidR="007B5586" w:rsidRPr="002A7E4A" w:rsidRDefault="007B5586" w:rsidP="007B5586"/>
    <w:p w:rsidR="007B5586" w:rsidRPr="002A7E4A" w:rsidRDefault="007B5586" w:rsidP="002A7E4A">
      <w:pPr>
        <w:pStyle w:val="Style1"/>
      </w:pPr>
      <w:r w:rsidRPr="0038779B">
        <w:t>Please tell us about your work experience up until now?</w:t>
      </w:r>
    </w:p>
    <w:p w:rsidR="007B5586" w:rsidRDefault="007B5586" w:rsidP="002A7E4A"/>
    <w:p w:rsidR="007B5586" w:rsidRDefault="007B5586" w:rsidP="002A7E4A"/>
    <w:p w:rsidR="007B5586" w:rsidRDefault="007B5586" w:rsidP="002A7E4A"/>
    <w:p w:rsidR="002A7E4A" w:rsidRDefault="002A7E4A" w:rsidP="002A7E4A"/>
    <w:p w:rsidR="007B5586" w:rsidRDefault="007B5586" w:rsidP="002A7E4A"/>
    <w:p w:rsidR="007B5586" w:rsidRPr="00B41859" w:rsidRDefault="007B5586" w:rsidP="002A7E4A"/>
    <w:p w:rsidR="007B5586" w:rsidRPr="002A7E4A" w:rsidRDefault="007B5586" w:rsidP="007B5586"/>
    <w:p w:rsidR="007B5586" w:rsidRPr="002A7E4A" w:rsidRDefault="007B5586" w:rsidP="002A7E4A">
      <w:pPr>
        <w:pStyle w:val="Style1"/>
      </w:pPr>
      <w:r w:rsidRPr="0038779B">
        <w:t>What motivated you to apply for this opportunity?</w:t>
      </w:r>
    </w:p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Pr="00B41859" w:rsidRDefault="002A7E4A" w:rsidP="002A7E4A"/>
    <w:p w:rsidR="002A7E4A" w:rsidRPr="002A7E4A" w:rsidRDefault="002A7E4A" w:rsidP="002A7E4A"/>
    <w:p w:rsidR="007B5586" w:rsidRPr="002A7E4A" w:rsidRDefault="007B5586" w:rsidP="002A7E4A">
      <w:pPr>
        <w:pStyle w:val="Style1"/>
      </w:pPr>
      <w:r w:rsidRPr="0038779B">
        <w:t xml:space="preserve">What skills, qualities and experience do you have that will benefit you during your </w:t>
      </w:r>
      <w:r w:rsidRPr="002A7E4A">
        <w:t>apprenticeship?</w:t>
      </w:r>
    </w:p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Pr="00B41859" w:rsidRDefault="002A7E4A" w:rsidP="002A7E4A"/>
    <w:p w:rsidR="002A7E4A" w:rsidRPr="002A7E4A" w:rsidRDefault="002A7E4A" w:rsidP="002A7E4A"/>
    <w:p w:rsidR="007B5586" w:rsidRPr="002A7E4A" w:rsidRDefault="007B5586" w:rsidP="002A7E4A">
      <w:pPr>
        <w:pStyle w:val="Style1"/>
      </w:pPr>
      <w:r w:rsidRPr="00B41859">
        <w:t>What experience (if any) you have had using hand and power tools, machinery and/or equipment? What have you used these for?</w:t>
      </w:r>
      <w:r w:rsidRPr="002A7E4A">
        <w:t xml:space="preserve"> </w:t>
      </w:r>
    </w:p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Pr="00B41859" w:rsidRDefault="002A7E4A" w:rsidP="002A7E4A"/>
    <w:p w:rsidR="002A7E4A" w:rsidRPr="002A7E4A" w:rsidRDefault="002A7E4A" w:rsidP="002A7E4A"/>
    <w:p w:rsidR="002A7E4A" w:rsidRPr="002A7E4A" w:rsidRDefault="002A7E4A" w:rsidP="002A7E4A">
      <w:r>
        <w:br w:type="page"/>
      </w:r>
    </w:p>
    <w:p w:rsidR="007B5586" w:rsidRPr="002A7E4A" w:rsidRDefault="007B5586" w:rsidP="002A7E4A">
      <w:pPr>
        <w:pStyle w:val="Style1"/>
      </w:pPr>
      <w:r w:rsidRPr="00B41859">
        <w:lastRenderedPageBreak/>
        <w:t>Please rate your computer abilities below, where 0 = none, 1 = basic, 2 = intermediate and 3 = advanced:</w:t>
      </w:r>
      <w:r w:rsidRPr="002A7E4A">
        <w:t xml:space="preserve"> </w:t>
      </w: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8505"/>
        <w:gridCol w:w="1401"/>
      </w:tblGrid>
      <w:tr w:rsidR="007B5586" w:rsidRPr="007B5586" w:rsidTr="002A7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7B5586" w:rsidRPr="002A7E4A" w:rsidRDefault="007B5586" w:rsidP="002A7E4A"/>
        </w:tc>
        <w:tc>
          <w:tcPr>
            <w:tcW w:w="1401" w:type="dxa"/>
          </w:tcPr>
          <w:p w:rsidR="007B5586" w:rsidRPr="002A7E4A" w:rsidRDefault="007B5586" w:rsidP="002A7E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7E4A">
              <w:t>Rating</w:t>
            </w:r>
          </w:p>
        </w:tc>
      </w:tr>
      <w:tr w:rsidR="007B5586" w:rsidRPr="007B5586" w:rsidTr="002A7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7B5586" w:rsidRPr="002A7E4A" w:rsidRDefault="007B5586" w:rsidP="002A7E4A">
            <w:r w:rsidRPr="002A7E4A">
              <w:t>Navigating the internet</w:t>
            </w:r>
          </w:p>
        </w:tc>
        <w:tc>
          <w:tcPr>
            <w:tcW w:w="1401" w:type="dxa"/>
          </w:tcPr>
          <w:p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:rsidTr="002A7E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7B5586" w:rsidRPr="002A7E4A" w:rsidRDefault="007B5586" w:rsidP="002A7E4A">
            <w:r w:rsidRPr="002A7E4A">
              <w:t>Microsoft Word</w:t>
            </w:r>
          </w:p>
        </w:tc>
        <w:tc>
          <w:tcPr>
            <w:tcW w:w="1401" w:type="dxa"/>
          </w:tcPr>
          <w:p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:rsidTr="002A7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7B5586" w:rsidRPr="002A7E4A" w:rsidRDefault="007B5586" w:rsidP="002A7E4A">
            <w:r w:rsidRPr="002A7E4A">
              <w:t>Microsoft Excel</w:t>
            </w:r>
          </w:p>
        </w:tc>
        <w:tc>
          <w:tcPr>
            <w:tcW w:w="1401" w:type="dxa"/>
          </w:tcPr>
          <w:p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:rsidTr="002A7E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7B5586" w:rsidRPr="002A7E4A" w:rsidRDefault="007B5586" w:rsidP="002A7E4A">
            <w:r w:rsidRPr="002A7E4A">
              <w:t>Microsoft Outlook</w:t>
            </w:r>
          </w:p>
        </w:tc>
        <w:tc>
          <w:tcPr>
            <w:tcW w:w="1401" w:type="dxa"/>
          </w:tcPr>
          <w:p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:rsidTr="002A7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7B5586" w:rsidRPr="002A7E4A" w:rsidRDefault="007B5586" w:rsidP="002A7E4A">
            <w:r w:rsidRPr="002A7E4A">
              <w:t>Microsoft PowerPoint</w:t>
            </w:r>
          </w:p>
        </w:tc>
        <w:tc>
          <w:tcPr>
            <w:tcW w:w="1401" w:type="dxa"/>
          </w:tcPr>
          <w:p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7B5586" w:rsidRPr="002A7E4A" w:rsidRDefault="007B5586" w:rsidP="007B5586"/>
    <w:p w:rsidR="007B5586" w:rsidRPr="002A7E4A" w:rsidRDefault="007B5586" w:rsidP="007B5586"/>
    <w:p w:rsidR="007B5586" w:rsidRPr="002A7E4A" w:rsidRDefault="007B5586" w:rsidP="002A7E4A">
      <w:pPr>
        <w:pStyle w:val="Style1"/>
      </w:pPr>
      <w:r w:rsidRPr="00B41859">
        <w:t>Please provide an example of when you have been part of a team? What did you contribute?</w:t>
      </w:r>
      <w:r w:rsidRPr="002A7E4A">
        <w:t xml:space="preserve"> </w:t>
      </w:r>
    </w:p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Pr="00B41859" w:rsidRDefault="002A7E4A" w:rsidP="002A7E4A"/>
    <w:p w:rsidR="002A7E4A" w:rsidRPr="002A7E4A" w:rsidRDefault="002A7E4A" w:rsidP="002A7E4A"/>
    <w:p w:rsidR="007B5586" w:rsidRPr="002A7E4A" w:rsidRDefault="007B5586" w:rsidP="002A7E4A">
      <w:pPr>
        <w:pStyle w:val="Style1"/>
      </w:pPr>
      <w:r w:rsidRPr="00B41859">
        <w:t xml:space="preserve">Please give an example of something you </w:t>
      </w:r>
      <w:r w:rsidRPr="002A7E4A">
        <w:t xml:space="preserve">have done that demonstrates your willingness to learn? </w:t>
      </w:r>
    </w:p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Pr="00B41859" w:rsidRDefault="002A7E4A" w:rsidP="002A7E4A"/>
    <w:p w:rsidR="002A7E4A" w:rsidRPr="002A7E4A" w:rsidRDefault="002A7E4A" w:rsidP="002A7E4A"/>
    <w:p w:rsidR="007B5586" w:rsidRPr="002A7E4A" w:rsidRDefault="007B5586" w:rsidP="007B5586"/>
    <w:p w:rsidR="007B5586" w:rsidRPr="002A7E4A" w:rsidRDefault="007B5586" w:rsidP="002A7E4A">
      <w:pPr>
        <w:pStyle w:val="Style1"/>
      </w:pPr>
      <w:r w:rsidRPr="00B41859">
        <w:t>P</w:t>
      </w:r>
      <w:r w:rsidRPr="002A7E4A">
        <w:t>lease describe a situation that demonstrates your commitment to safety?</w:t>
      </w:r>
    </w:p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Default="002A7E4A" w:rsidP="002A7E4A"/>
    <w:p w:rsidR="002A7E4A" w:rsidRPr="00B41859" w:rsidRDefault="002A7E4A" w:rsidP="002A7E4A"/>
    <w:p w:rsidR="002A7E4A" w:rsidRDefault="002A7E4A" w:rsidP="002A7E4A"/>
    <w:p w:rsidR="002A7E4A" w:rsidRPr="002A7E4A" w:rsidRDefault="002A7E4A" w:rsidP="002A7E4A"/>
    <w:p w:rsidR="007B5586" w:rsidRPr="002A7E4A" w:rsidRDefault="007B5586" w:rsidP="002A7E4A">
      <w:pPr>
        <w:pStyle w:val="Style1"/>
      </w:pPr>
      <w:r w:rsidRPr="00B41859">
        <w:t>Is there anything else you would like to tell us that supports your application?</w:t>
      </w:r>
    </w:p>
    <w:p w:rsidR="007B5586" w:rsidRDefault="007B5586" w:rsidP="002A7E4A"/>
    <w:p w:rsidR="007B5586" w:rsidRDefault="007B5586" w:rsidP="002A7E4A"/>
    <w:p w:rsidR="007B5586" w:rsidRDefault="007B5586" w:rsidP="002A7E4A"/>
    <w:p w:rsidR="007B5586" w:rsidRPr="00B41859" w:rsidRDefault="007B5586" w:rsidP="002A7E4A"/>
    <w:p w:rsidR="007B5586" w:rsidRPr="002A7E4A" w:rsidRDefault="007B5586" w:rsidP="002A7E4A"/>
    <w:p w:rsidR="00E42C4C" w:rsidRDefault="00E42C4C"/>
    <w:sectPr w:rsidR="00E42C4C" w:rsidSect="005F01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 w:code="9"/>
      <w:pgMar w:top="1440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788" w:rsidRDefault="009B6788" w:rsidP="007B5586">
      <w:r>
        <w:separator/>
      </w:r>
    </w:p>
  </w:endnote>
  <w:endnote w:type="continuationSeparator" w:id="0">
    <w:p w:rsidR="009B6788" w:rsidRDefault="009B6788" w:rsidP="007B5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756" w:rsidRDefault="003037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756" w:rsidRDefault="003037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1FE" w:rsidRPr="002A7E4A" w:rsidRDefault="002A7E4A" w:rsidP="002A7E4A">
    <w:r w:rsidRPr="002A7E4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788" w:rsidRDefault="009B6788" w:rsidP="007B5586">
      <w:r>
        <w:separator/>
      </w:r>
    </w:p>
  </w:footnote>
  <w:footnote w:type="continuationSeparator" w:id="0">
    <w:p w:rsidR="009B6788" w:rsidRDefault="009B6788" w:rsidP="007B5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756" w:rsidRDefault="003037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803" w:rsidRPr="002A7E4A" w:rsidRDefault="00E40803" w:rsidP="002A7E4A">
    <w:r w:rsidRPr="002A7E4A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2718E2D" wp14:editId="49683096">
          <wp:simplePos x="0" y="0"/>
          <wp:positionH relativeFrom="page">
            <wp:align>right</wp:align>
          </wp:positionH>
          <wp:positionV relativeFrom="paragraph">
            <wp:posOffset>42821</wp:posOffset>
          </wp:positionV>
          <wp:extent cx="7547013" cy="106812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AN123P_JDF Template_209.8x296.9_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13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E4A" w:rsidRDefault="0030375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2F09550" wp14:editId="2E81F2AA">
          <wp:simplePos x="0" y="0"/>
          <wp:positionH relativeFrom="column">
            <wp:posOffset>-618490</wp:posOffset>
          </wp:positionH>
          <wp:positionV relativeFrom="paragraph">
            <wp:posOffset>0</wp:posOffset>
          </wp:positionV>
          <wp:extent cx="7588800" cy="10724400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123P_ RSDPTemplate_209.8x29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7843"/>
    <w:multiLevelType w:val="hybridMultilevel"/>
    <w:tmpl w:val="03343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586"/>
    <w:rsid w:val="002A7E4A"/>
    <w:rsid w:val="002D1848"/>
    <w:rsid w:val="00303756"/>
    <w:rsid w:val="003A4952"/>
    <w:rsid w:val="004830A2"/>
    <w:rsid w:val="005B6BD7"/>
    <w:rsid w:val="005F1D8B"/>
    <w:rsid w:val="00655262"/>
    <w:rsid w:val="006E05BD"/>
    <w:rsid w:val="00727B89"/>
    <w:rsid w:val="007B5586"/>
    <w:rsid w:val="00827388"/>
    <w:rsid w:val="009B6788"/>
    <w:rsid w:val="00C05184"/>
    <w:rsid w:val="00E40803"/>
    <w:rsid w:val="00E4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8E3C926-C844-4BCB-A0D4-AEC86CB7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locked="0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586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558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586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rsid w:val="007B55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5586"/>
    <w:rPr>
      <w:rFonts w:ascii="Arial" w:eastAsia="Times New Roman" w:hAnsi="Arial" w:cs="Times New Roman"/>
    </w:rPr>
  </w:style>
  <w:style w:type="paragraph" w:styleId="ListParagraph">
    <w:name w:val="List Paragraph"/>
    <w:basedOn w:val="Normal"/>
    <w:uiPriority w:val="34"/>
    <w:qFormat/>
    <w:locked/>
    <w:rsid w:val="007B5586"/>
    <w:pPr>
      <w:ind w:left="720"/>
    </w:pPr>
  </w:style>
  <w:style w:type="table" w:styleId="TableGrid">
    <w:name w:val="Table Grid"/>
    <w:basedOn w:val="TableNormal"/>
    <w:uiPriority w:val="59"/>
    <w:locked/>
    <w:rsid w:val="007B5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BodyText2"/>
    <w:link w:val="Style1Char"/>
    <w:autoRedefine/>
    <w:qFormat/>
    <w:locked/>
    <w:rsid w:val="007B5586"/>
    <w:pPr>
      <w:pBdr>
        <w:top w:val="single" w:sz="4" w:space="1" w:color="auto"/>
      </w:pBdr>
      <w:spacing w:after="0" w:line="360" w:lineRule="auto"/>
      <w:jc w:val="both"/>
    </w:pPr>
    <w:rPr>
      <w:rFonts w:cs="Arial"/>
      <w:b/>
      <w:sz w:val="20"/>
      <w:lang w:val="en-US"/>
    </w:rPr>
  </w:style>
  <w:style w:type="character" w:customStyle="1" w:styleId="Style1Char">
    <w:name w:val="Style1 Char"/>
    <w:basedOn w:val="BodyText2Char"/>
    <w:link w:val="Style1"/>
    <w:rsid w:val="007B5586"/>
    <w:rPr>
      <w:rFonts w:ascii="Arial" w:eastAsia="Times New Roman" w:hAnsi="Arial" w:cs="Arial"/>
      <w:b/>
      <w:sz w:val="2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7B55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B5586"/>
    <w:rPr>
      <w:rFonts w:ascii="Arial" w:eastAsia="Times New Roman" w:hAnsi="Arial" w:cs="Times New Roman"/>
    </w:rPr>
  </w:style>
  <w:style w:type="table" w:styleId="ListTable6Colorful">
    <w:name w:val="List Table 6 Colorful"/>
    <w:basedOn w:val="TableNormal"/>
    <w:uiPriority w:val="51"/>
    <w:locked/>
    <w:rsid w:val="007B55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locked/>
    <w:rsid w:val="002A7E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A1F5BD25</Template>
  <TotalTime>0</TotalTime>
  <Pages>2</Pages>
  <Words>176</Words>
  <Characters>1005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Transport Authority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Lucas, Abby</dc:creator>
  <cp:keywords/>
  <dc:description/>
  <cp:lastModifiedBy>Jones, Belinda</cp:lastModifiedBy>
  <cp:revision>2</cp:revision>
  <dcterms:created xsi:type="dcterms:W3CDTF">2020-01-23T02:53:00Z</dcterms:created>
  <dcterms:modified xsi:type="dcterms:W3CDTF">2020-01-23T02:53:00Z</dcterms:modified>
</cp:coreProperties>
</file>